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479F" w:rsidRDefault="002C479F" w:rsidP="002C479F">
      <w:pPr>
        <w:rPr>
          <w:lang w:eastAsia="da-DK"/>
        </w:rPr>
      </w:pPr>
    </w:p>
    <w:p w:rsidR="002C479F" w:rsidRPr="00BC6E89" w:rsidRDefault="002C479F" w:rsidP="002C479F">
      <w:pPr>
        <w:pStyle w:val="Overskrift2"/>
        <w:rPr>
          <w:rFonts w:ascii="Tahoma" w:hAnsi="Tahoma" w:cs="Tahoma"/>
          <w:color w:val="auto"/>
          <w:sz w:val="52"/>
          <w:szCs w:val="52"/>
        </w:rPr>
      </w:pPr>
      <w:bookmarkStart w:id="0" w:name="_Toc348875259"/>
      <w:bookmarkStart w:id="1" w:name="_Toc349415226"/>
      <w:bookmarkStart w:id="2" w:name="_Toc413508504"/>
      <w:bookmarkStart w:id="3" w:name="_Toc475811942"/>
      <w:r w:rsidRPr="00BC6E89">
        <w:rPr>
          <w:rFonts w:ascii="Tahoma" w:hAnsi="Tahoma" w:cs="Tahoma"/>
          <w:color w:val="auto"/>
          <w:sz w:val="52"/>
          <w:szCs w:val="52"/>
        </w:rPr>
        <w:t>Kandidatseddel</w:t>
      </w:r>
      <w:bookmarkEnd w:id="0"/>
      <w:bookmarkEnd w:id="1"/>
      <w:bookmarkEnd w:id="2"/>
      <w:bookmarkEnd w:id="3"/>
    </w:p>
    <w:p w:rsidR="00BF6B8D" w:rsidRDefault="00BF6B8D" w:rsidP="002C479F">
      <w:pPr>
        <w:pStyle w:val="Default"/>
        <w:rPr>
          <w:rFonts w:ascii="Tahoma" w:hAnsi="Tahoma" w:cs="Tahoma"/>
          <w:sz w:val="40"/>
          <w:szCs w:val="40"/>
        </w:rPr>
      </w:pPr>
      <w:r w:rsidRPr="00BF6B8D">
        <w:rPr>
          <w:rFonts w:ascii="Tahoma" w:hAnsi="Tahoma" w:cs="Tahoma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287020</wp:posOffset>
                </wp:positionV>
                <wp:extent cx="3448050" cy="320040"/>
                <wp:effectExtent l="0" t="0" r="19050" b="22860"/>
                <wp:wrapNone/>
                <wp:docPr id="217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0" cy="3200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2">
                              <a:lumMod val="9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6B8D" w:rsidRPr="00AC6738" w:rsidRDefault="00BF6B8D" w:rsidP="00AC6738">
                            <w:pPr>
                              <w:jc w:val="center"/>
                              <w:rPr>
                                <w:rFonts w:ascii="Tahoma" w:hAnsi="Tahoma" w:cs="Tahoma"/>
                                <w:color w:val="auto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felt 2" o:spid="_x0000_s1026" type="#_x0000_t202" style="position:absolute;margin-left:220.3pt;margin-top:22.6pt;width:271.5pt;height:25.2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" filled="f" strokecolor="#cfcdcd [2894]">
                <v:textbox>
                  <w:txbxContent>
                    <w:p w:rsidR="00BF6B8D" w:rsidRPr="00AC6738" w:rsidRDefault="00BF6B8D" w:rsidP="00AC6738">
                      <w:pPr>
                        <w:jc w:val="center"/>
                        <w:rPr>
                          <w:rFonts w:ascii="Tahoma" w:hAnsi="Tahoma" w:cs="Tahoma"/>
                          <w:color w:val="auto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F6B8D" w:rsidRDefault="00BC6E89" w:rsidP="002C479F">
      <w:pPr>
        <w:pStyle w:val="Default"/>
        <w:rPr>
          <w:rFonts w:ascii="Tahoma" w:hAnsi="Tahoma" w:cs="Tahoma"/>
          <w:sz w:val="40"/>
          <w:szCs w:val="40"/>
        </w:rPr>
      </w:pPr>
      <w:r>
        <w:rPr>
          <w:rFonts w:ascii="Tahoma" w:hAnsi="Tahoma" w:cs="Tahoma"/>
          <w:sz w:val="40"/>
          <w:szCs w:val="40"/>
        </w:rPr>
        <w:t>Jeg ønsker at opstille til:</w:t>
      </w:r>
    </w:p>
    <w:p w:rsidR="002C479F" w:rsidRDefault="00BF6B8D" w:rsidP="002C479F">
      <w:pPr>
        <w:pStyle w:val="Default"/>
        <w:rPr>
          <w:rFonts w:ascii="Tahoma" w:hAnsi="Tahoma" w:cs="Tahoma"/>
          <w:sz w:val="40"/>
          <w:szCs w:val="40"/>
        </w:rPr>
      </w:pPr>
      <w:r>
        <w:rPr>
          <w:rFonts w:ascii="Tahoma" w:hAnsi="Tahoma" w:cs="Tahoma"/>
          <w:sz w:val="18"/>
          <w:szCs w:val="40"/>
        </w:rPr>
        <w:t>(Skriv ’Intern Revisor’, ’Landsformand’, Bestyrelsesmed</w:t>
      </w:r>
      <w:r w:rsidR="00AC6738">
        <w:rPr>
          <w:rFonts w:ascii="Tahoma" w:hAnsi="Tahoma" w:cs="Tahoma"/>
          <w:sz w:val="18"/>
          <w:szCs w:val="40"/>
        </w:rPr>
        <w:t>lem</w:t>
      </w:r>
      <w:r>
        <w:rPr>
          <w:rFonts w:ascii="Tahoma" w:hAnsi="Tahoma" w:cs="Tahoma"/>
          <w:sz w:val="18"/>
          <w:szCs w:val="40"/>
        </w:rPr>
        <w:t xml:space="preserve">, eller hvilket udvalg) </w:t>
      </w:r>
      <w:r w:rsidR="00BC6E89">
        <w:rPr>
          <w:rFonts w:ascii="Tahoma" w:hAnsi="Tahoma" w:cs="Tahoma"/>
          <w:sz w:val="40"/>
          <w:szCs w:val="40"/>
        </w:rPr>
        <w:t xml:space="preserve"> </w:t>
      </w:r>
    </w:p>
    <w:p w:rsidR="00BF6B8D" w:rsidRDefault="004947C6" w:rsidP="002C479F">
      <w:pPr>
        <w:pStyle w:val="Default"/>
        <w:rPr>
          <w:rFonts w:ascii="Tahoma" w:hAnsi="Tahoma" w:cs="Tahoma"/>
          <w:sz w:val="40"/>
          <w:szCs w:val="40"/>
        </w:rPr>
      </w:pPr>
      <w:r w:rsidRPr="00BF6B8D">
        <w:rPr>
          <w:rFonts w:ascii="Tahoma" w:hAnsi="Tahoma" w:cs="Tahoma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5F34606" wp14:editId="10D25968">
                <wp:simplePos x="0" y="0"/>
                <wp:positionH relativeFrom="margin">
                  <wp:align>right</wp:align>
                </wp:positionH>
                <wp:positionV relativeFrom="paragraph">
                  <wp:posOffset>274955</wp:posOffset>
                </wp:positionV>
                <wp:extent cx="5124450" cy="320040"/>
                <wp:effectExtent l="0" t="0" r="19050" b="22860"/>
                <wp:wrapNone/>
                <wp:docPr id="11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0" cy="3200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2">
                              <a:lumMod val="9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7C6" w:rsidRPr="003556BA" w:rsidRDefault="004947C6" w:rsidP="004947C6">
                            <w:pPr>
                              <w:jc w:val="center"/>
                              <w:rPr>
                                <w:rFonts w:ascii="Tahoma" w:hAnsi="Tahoma" w:cs="Tahoma"/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34606" id="_x0000_s1027" type="#_x0000_t202" style="position:absolute;margin-left:352.3pt;margin-top:21.65pt;width:403.5pt;height:25.2pt;z-index:2516715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" filled="f" strokecolor="#cfcdcd [2894]">
                <v:textbox>
                  <w:txbxContent>
                    <w:p w:rsidR="004947C6" w:rsidRPr="003556BA" w:rsidRDefault="004947C6" w:rsidP="004947C6">
                      <w:pPr>
                        <w:jc w:val="center"/>
                        <w:rPr>
                          <w:rFonts w:ascii="Tahoma" w:hAnsi="Tahoma" w:cs="Tahoma"/>
                          <w:color w:val="auto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F6B8D" w:rsidRPr="00AC6738" w:rsidRDefault="00AC6738" w:rsidP="002C479F">
      <w:pPr>
        <w:pStyle w:val="Default"/>
        <w:rPr>
          <w:rFonts w:ascii="Tahoma" w:hAnsi="Tahoma" w:cs="Tahoma"/>
          <w:b/>
          <w:sz w:val="28"/>
          <w:szCs w:val="28"/>
        </w:rPr>
      </w:pPr>
      <w:r w:rsidRPr="00AC6738">
        <w:rPr>
          <w:rFonts w:ascii="Tahoma" w:hAnsi="Tahoma" w:cs="Tahoma"/>
          <w:b/>
          <w:sz w:val="28"/>
          <w:szCs w:val="28"/>
        </w:rPr>
        <w:t>Fulde N</w:t>
      </w:r>
      <w:r w:rsidR="00BF6B8D" w:rsidRPr="00AC6738">
        <w:rPr>
          <w:rFonts w:ascii="Tahoma" w:hAnsi="Tahoma" w:cs="Tahoma"/>
          <w:b/>
          <w:sz w:val="28"/>
          <w:szCs w:val="28"/>
        </w:rPr>
        <w:t>avn:</w:t>
      </w:r>
    </w:p>
    <w:p w:rsidR="00BF6B8D" w:rsidRPr="00AC6738" w:rsidRDefault="00BF6B8D" w:rsidP="002C479F">
      <w:pPr>
        <w:pStyle w:val="Default"/>
        <w:rPr>
          <w:rFonts w:ascii="Tahoma" w:hAnsi="Tahoma" w:cs="Tahoma"/>
          <w:b/>
          <w:sz w:val="28"/>
          <w:szCs w:val="28"/>
        </w:rPr>
      </w:pPr>
    </w:p>
    <w:p w:rsidR="00AC6738" w:rsidRPr="00AC6738" w:rsidRDefault="004947C6" w:rsidP="002C479F">
      <w:pPr>
        <w:pStyle w:val="Default"/>
        <w:rPr>
          <w:rFonts w:ascii="Tahoma" w:hAnsi="Tahoma" w:cs="Tahoma"/>
          <w:b/>
          <w:sz w:val="28"/>
          <w:szCs w:val="28"/>
        </w:rPr>
      </w:pPr>
      <w:r w:rsidRPr="00BF6B8D">
        <w:rPr>
          <w:rFonts w:ascii="Tahoma" w:hAnsi="Tahoma" w:cs="Tahoma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8B5FC07" wp14:editId="38927096">
                <wp:simplePos x="0" y="0"/>
                <wp:positionH relativeFrom="margin">
                  <wp:posOffset>842010</wp:posOffset>
                </wp:positionH>
                <wp:positionV relativeFrom="paragraph">
                  <wp:posOffset>187325</wp:posOffset>
                </wp:positionV>
                <wp:extent cx="5433060" cy="320040"/>
                <wp:effectExtent l="0" t="0" r="15240" b="22860"/>
                <wp:wrapNone/>
                <wp:docPr id="12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3060" cy="3200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2">
                              <a:lumMod val="9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7C6" w:rsidRPr="003556BA" w:rsidRDefault="004947C6" w:rsidP="004947C6">
                            <w:pPr>
                              <w:jc w:val="center"/>
                              <w:rPr>
                                <w:rFonts w:ascii="Tahoma" w:hAnsi="Tahoma" w:cs="Tahoma"/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5FC07" id="_x0000_s1028" type="#_x0000_t202" style="position:absolute;margin-left:66.3pt;margin-top:14.75pt;width:427.8pt;height:25.2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" filled="f" strokecolor="#cfcdcd [2894]">
                <v:textbox>
                  <w:txbxContent>
                    <w:p w:rsidR="004947C6" w:rsidRPr="003556BA" w:rsidRDefault="004947C6" w:rsidP="004947C6">
                      <w:pPr>
                        <w:jc w:val="center"/>
                        <w:rPr>
                          <w:rFonts w:ascii="Tahoma" w:hAnsi="Tahoma" w:cs="Tahoma"/>
                          <w:color w:val="auto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F6B8D" w:rsidRPr="00AC6738" w:rsidRDefault="00BF6B8D" w:rsidP="002C479F">
      <w:pPr>
        <w:pStyle w:val="Default"/>
        <w:rPr>
          <w:rFonts w:ascii="Tahoma" w:hAnsi="Tahoma" w:cs="Tahoma"/>
          <w:b/>
          <w:sz w:val="28"/>
          <w:szCs w:val="28"/>
        </w:rPr>
      </w:pPr>
      <w:r w:rsidRPr="00AC6738">
        <w:rPr>
          <w:rFonts w:ascii="Tahoma" w:hAnsi="Tahoma" w:cs="Tahoma"/>
          <w:b/>
          <w:sz w:val="28"/>
          <w:szCs w:val="28"/>
        </w:rPr>
        <w:t>Adresse:</w:t>
      </w:r>
    </w:p>
    <w:p w:rsidR="00BF6B8D" w:rsidRPr="00AC6738" w:rsidRDefault="00BF6B8D" w:rsidP="002C479F">
      <w:pPr>
        <w:pStyle w:val="Default"/>
        <w:rPr>
          <w:rFonts w:ascii="Tahoma" w:hAnsi="Tahoma" w:cs="Tahoma"/>
          <w:b/>
          <w:sz w:val="28"/>
          <w:szCs w:val="28"/>
        </w:rPr>
      </w:pPr>
    </w:p>
    <w:p w:rsidR="00AC6738" w:rsidRPr="00AC6738" w:rsidRDefault="004947C6" w:rsidP="002C479F">
      <w:pPr>
        <w:pStyle w:val="Default"/>
        <w:rPr>
          <w:rFonts w:ascii="Tahoma" w:hAnsi="Tahoma" w:cs="Tahoma"/>
          <w:b/>
          <w:sz w:val="28"/>
          <w:szCs w:val="28"/>
        </w:rPr>
      </w:pPr>
      <w:r w:rsidRPr="00BF6B8D">
        <w:rPr>
          <w:rFonts w:ascii="Tahoma" w:hAnsi="Tahoma" w:cs="Tahoma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E8FF6F2" wp14:editId="64017B74">
                <wp:simplePos x="0" y="0"/>
                <wp:positionH relativeFrom="margin">
                  <wp:posOffset>3680460</wp:posOffset>
                </wp:positionH>
                <wp:positionV relativeFrom="paragraph">
                  <wp:posOffset>179705</wp:posOffset>
                </wp:positionV>
                <wp:extent cx="2579370" cy="320040"/>
                <wp:effectExtent l="0" t="0" r="11430" b="22860"/>
                <wp:wrapNone/>
                <wp:docPr id="9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9370" cy="3200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2">
                              <a:lumMod val="9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6738" w:rsidRPr="003556BA" w:rsidRDefault="00AC6738" w:rsidP="00AC6738">
                            <w:pPr>
                              <w:jc w:val="center"/>
                              <w:rPr>
                                <w:rFonts w:ascii="Tahoma" w:hAnsi="Tahoma" w:cs="Tahoma"/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FF6F2" id="_x0000_s1029" type="#_x0000_t202" style="position:absolute;margin-left:289.8pt;margin-top:14.15pt;width:203.1pt;height:25.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" filled="f" strokecolor="#cfcdcd [2894]">
                <v:textbox>
                  <w:txbxContent>
                    <w:p w:rsidR="00AC6738" w:rsidRPr="003556BA" w:rsidRDefault="00AC6738" w:rsidP="00AC6738">
                      <w:pPr>
                        <w:jc w:val="center"/>
                        <w:rPr>
                          <w:rFonts w:ascii="Tahoma" w:hAnsi="Tahoma" w:cs="Tahoma"/>
                          <w:color w:val="auto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F6B8D">
        <w:rPr>
          <w:rFonts w:ascii="Tahoma" w:hAnsi="Tahoma" w:cs="Tahoma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E192050" wp14:editId="74F96631">
                <wp:simplePos x="0" y="0"/>
                <wp:positionH relativeFrom="margin">
                  <wp:posOffset>1283970</wp:posOffset>
                </wp:positionH>
                <wp:positionV relativeFrom="paragraph">
                  <wp:posOffset>179705</wp:posOffset>
                </wp:positionV>
                <wp:extent cx="1905000" cy="320040"/>
                <wp:effectExtent l="0" t="0" r="19050" b="22860"/>
                <wp:wrapNone/>
                <wp:docPr id="10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200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2">
                              <a:lumMod val="9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6738" w:rsidRPr="003556BA" w:rsidRDefault="00AC6738" w:rsidP="00AC6738">
                            <w:pPr>
                              <w:jc w:val="center"/>
                              <w:rPr>
                                <w:rFonts w:ascii="Tahoma" w:hAnsi="Tahoma" w:cs="Tahoma"/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92050" id="_x0000_s1030" type="#_x0000_t202" style="position:absolute;margin-left:101.1pt;margin-top:14.15pt;width:150pt;height:25.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" filled="f" strokecolor="#cfcdcd [2894]">
                <v:textbox>
                  <w:txbxContent>
                    <w:p w:rsidR="00AC6738" w:rsidRPr="003556BA" w:rsidRDefault="00AC6738" w:rsidP="00AC6738">
                      <w:pPr>
                        <w:jc w:val="center"/>
                        <w:rPr>
                          <w:rFonts w:ascii="Tahoma" w:hAnsi="Tahoma" w:cs="Tahoma"/>
                          <w:color w:val="auto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F6B8D" w:rsidRPr="00AC6738" w:rsidRDefault="00BF6B8D" w:rsidP="002C479F">
      <w:pPr>
        <w:pStyle w:val="Default"/>
        <w:rPr>
          <w:rFonts w:ascii="Tahoma" w:hAnsi="Tahoma" w:cs="Tahoma"/>
          <w:b/>
          <w:sz w:val="28"/>
          <w:szCs w:val="28"/>
        </w:rPr>
      </w:pPr>
      <w:r w:rsidRPr="00AC6738">
        <w:rPr>
          <w:rFonts w:ascii="Tahoma" w:hAnsi="Tahoma" w:cs="Tahoma"/>
          <w:b/>
          <w:sz w:val="28"/>
          <w:szCs w:val="28"/>
        </w:rPr>
        <w:t>Postnummer:</w:t>
      </w:r>
      <w:r w:rsidRPr="00AC6738">
        <w:rPr>
          <w:rFonts w:ascii="Tahoma" w:hAnsi="Tahoma" w:cs="Tahoma"/>
          <w:b/>
          <w:sz w:val="28"/>
          <w:szCs w:val="28"/>
        </w:rPr>
        <w:tab/>
      </w:r>
      <w:r w:rsidRPr="00AC6738">
        <w:rPr>
          <w:rFonts w:ascii="Tahoma" w:hAnsi="Tahoma" w:cs="Tahoma"/>
          <w:b/>
          <w:sz w:val="28"/>
          <w:szCs w:val="28"/>
        </w:rPr>
        <w:tab/>
      </w:r>
      <w:r w:rsidRPr="00AC6738">
        <w:rPr>
          <w:rFonts w:ascii="Tahoma" w:hAnsi="Tahoma" w:cs="Tahoma"/>
          <w:b/>
          <w:sz w:val="28"/>
          <w:szCs w:val="28"/>
        </w:rPr>
        <w:tab/>
        <w:t>By:</w:t>
      </w:r>
    </w:p>
    <w:p w:rsidR="00BF6B8D" w:rsidRPr="00AC6738" w:rsidRDefault="00BF6B8D" w:rsidP="002C479F">
      <w:pPr>
        <w:pStyle w:val="Default"/>
        <w:rPr>
          <w:rFonts w:ascii="Tahoma" w:hAnsi="Tahoma" w:cs="Tahoma"/>
          <w:b/>
          <w:sz w:val="28"/>
          <w:szCs w:val="28"/>
        </w:rPr>
      </w:pPr>
    </w:p>
    <w:p w:rsidR="00AC6738" w:rsidRPr="00AC6738" w:rsidRDefault="00AC6738" w:rsidP="002C479F">
      <w:pPr>
        <w:pStyle w:val="Default"/>
        <w:rPr>
          <w:rFonts w:ascii="Tahoma" w:hAnsi="Tahoma" w:cs="Tahoma"/>
          <w:b/>
          <w:sz w:val="28"/>
          <w:szCs w:val="28"/>
        </w:rPr>
      </w:pPr>
      <w:r w:rsidRPr="00BF6B8D">
        <w:rPr>
          <w:rFonts w:ascii="Tahoma" w:hAnsi="Tahoma" w:cs="Tahoma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2380BDA" wp14:editId="6B2B9DA8">
                <wp:simplePos x="0" y="0"/>
                <wp:positionH relativeFrom="margin">
                  <wp:align>right</wp:align>
                </wp:positionH>
                <wp:positionV relativeFrom="paragraph">
                  <wp:posOffset>175895</wp:posOffset>
                </wp:positionV>
                <wp:extent cx="2354580" cy="320040"/>
                <wp:effectExtent l="0" t="0" r="26670" b="22860"/>
                <wp:wrapNone/>
                <wp:docPr id="8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4580" cy="3200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2">
                              <a:lumMod val="9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6738" w:rsidRPr="003556BA" w:rsidRDefault="00AC6738" w:rsidP="00AC6738">
                            <w:pPr>
                              <w:jc w:val="center"/>
                              <w:rPr>
                                <w:rFonts w:ascii="Tahoma" w:hAnsi="Tahoma" w:cs="Tahoma"/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80BDA" id="_x0000_s1031" type="#_x0000_t202" style="position:absolute;margin-left:134.2pt;margin-top:13.85pt;width:185.4pt;height:25.2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" filled="f" strokecolor="#cfcdcd [2894]">
                <v:textbox>
                  <w:txbxContent>
                    <w:p w:rsidR="00AC6738" w:rsidRPr="003556BA" w:rsidRDefault="00AC6738" w:rsidP="00AC6738">
                      <w:pPr>
                        <w:jc w:val="center"/>
                        <w:rPr>
                          <w:rFonts w:ascii="Tahoma" w:hAnsi="Tahoma" w:cs="Tahoma"/>
                          <w:color w:val="auto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F6B8D">
        <w:rPr>
          <w:rFonts w:ascii="Tahoma" w:hAnsi="Tahoma" w:cs="Tahoma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2DB0E06" wp14:editId="68B5C8C1">
                <wp:simplePos x="0" y="0"/>
                <wp:positionH relativeFrom="column">
                  <wp:posOffset>506730</wp:posOffset>
                </wp:positionH>
                <wp:positionV relativeFrom="paragraph">
                  <wp:posOffset>172085</wp:posOffset>
                </wp:positionV>
                <wp:extent cx="2708910" cy="320040"/>
                <wp:effectExtent l="0" t="0" r="15240" b="22860"/>
                <wp:wrapNone/>
                <wp:docPr id="7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8910" cy="3200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2">
                              <a:lumMod val="9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6738" w:rsidRPr="003556BA" w:rsidRDefault="00AC6738" w:rsidP="00AC6738">
                            <w:pPr>
                              <w:jc w:val="center"/>
                              <w:rPr>
                                <w:rFonts w:ascii="Tahoma" w:hAnsi="Tahoma" w:cs="Tahoma"/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B0E06" id="_x0000_s1032" type="#_x0000_t202" style="position:absolute;margin-left:39.9pt;margin-top:13.55pt;width:213.3pt;height:25.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" filled="f" strokecolor="#cfcdcd [2894]">
                <v:textbox>
                  <w:txbxContent>
                    <w:p w:rsidR="00AC6738" w:rsidRPr="003556BA" w:rsidRDefault="00AC6738" w:rsidP="00AC6738">
                      <w:pPr>
                        <w:jc w:val="center"/>
                        <w:rPr>
                          <w:rFonts w:ascii="Tahoma" w:hAnsi="Tahoma" w:cs="Tahoma"/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F6B8D" w:rsidRPr="00AC6738" w:rsidRDefault="00BF6B8D" w:rsidP="002C479F">
      <w:pPr>
        <w:pStyle w:val="Default"/>
        <w:rPr>
          <w:rFonts w:ascii="Tahoma" w:hAnsi="Tahoma" w:cs="Tahoma"/>
          <w:b/>
          <w:sz w:val="28"/>
          <w:szCs w:val="28"/>
        </w:rPr>
      </w:pPr>
      <w:r w:rsidRPr="00AC6738">
        <w:rPr>
          <w:rFonts w:ascii="Tahoma" w:hAnsi="Tahoma" w:cs="Tahoma"/>
          <w:b/>
          <w:sz w:val="28"/>
          <w:szCs w:val="28"/>
        </w:rPr>
        <w:t>M</w:t>
      </w:r>
      <w:r w:rsidR="00AC6738" w:rsidRPr="00AC6738">
        <w:rPr>
          <w:rFonts w:ascii="Tahoma" w:hAnsi="Tahoma" w:cs="Tahoma"/>
          <w:b/>
          <w:sz w:val="28"/>
          <w:szCs w:val="28"/>
        </w:rPr>
        <w:t>ail:</w:t>
      </w:r>
      <w:r w:rsidR="00AC6738" w:rsidRPr="00AC6738">
        <w:rPr>
          <w:rFonts w:ascii="Tahoma" w:hAnsi="Tahoma" w:cs="Tahoma"/>
          <w:b/>
          <w:sz w:val="28"/>
          <w:szCs w:val="28"/>
        </w:rPr>
        <w:tab/>
      </w:r>
      <w:r w:rsidR="00AC6738" w:rsidRPr="00AC6738">
        <w:rPr>
          <w:rFonts w:ascii="Tahoma" w:hAnsi="Tahoma" w:cs="Tahoma"/>
          <w:b/>
          <w:sz w:val="28"/>
          <w:szCs w:val="28"/>
        </w:rPr>
        <w:tab/>
      </w:r>
      <w:r w:rsidR="00AC6738" w:rsidRPr="00AC6738">
        <w:rPr>
          <w:rFonts w:ascii="Tahoma" w:hAnsi="Tahoma" w:cs="Tahoma"/>
          <w:b/>
          <w:sz w:val="28"/>
          <w:szCs w:val="28"/>
        </w:rPr>
        <w:tab/>
      </w:r>
      <w:r w:rsidR="00AC6738" w:rsidRPr="00AC6738">
        <w:rPr>
          <w:rFonts w:ascii="Tahoma" w:hAnsi="Tahoma" w:cs="Tahoma"/>
          <w:b/>
          <w:sz w:val="28"/>
          <w:szCs w:val="28"/>
        </w:rPr>
        <w:tab/>
        <w:t>Mobil:</w:t>
      </w:r>
    </w:p>
    <w:p w:rsidR="00AC6738" w:rsidRPr="00AC6738" w:rsidRDefault="00AC6738" w:rsidP="002C479F">
      <w:pPr>
        <w:pStyle w:val="Default"/>
        <w:rPr>
          <w:rFonts w:ascii="Tahoma" w:hAnsi="Tahoma" w:cs="Tahoma"/>
          <w:b/>
          <w:szCs w:val="40"/>
        </w:rPr>
      </w:pPr>
    </w:p>
    <w:p w:rsidR="00AC6738" w:rsidRDefault="00AC6738" w:rsidP="002C479F">
      <w:pPr>
        <w:pStyle w:val="Default"/>
        <w:rPr>
          <w:rFonts w:ascii="Tahoma" w:hAnsi="Tahoma" w:cs="Tahoma"/>
          <w:b/>
          <w:szCs w:val="40"/>
        </w:rPr>
      </w:pPr>
    </w:p>
    <w:p w:rsidR="00AC6738" w:rsidRDefault="00AC6738" w:rsidP="002C479F">
      <w:pPr>
        <w:pStyle w:val="Default"/>
        <w:rPr>
          <w:rFonts w:ascii="Tahoma" w:hAnsi="Tahoma" w:cs="Tahoma"/>
          <w:b/>
          <w:szCs w:val="40"/>
        </w:rPr>
      </w:pPr>
    </w:p>
    <w:p w:rsidR="00AC6738" w:rsidRDefault="00AC6738" w:rsidP="002C479F">
      <w:pPr>
        <w:pStyle w:val="Default"/>
        <w:rPr>
          <w:rFonts w:ascii="Tahoma" w:hAnsi="Tahoma" w:cs="Tahoma"/>
          <w:b/>
          <w:sz w:val="28"/>
          <w:szCs w:val="28"/>
        </w:rPr>
      </w:pPr>
      <w:r w:rsidRPr="00BF6B8D">
        <w:rPr>
          <w:rFonts w:ascii="Tahoma" w:hAnsi="Tahoma" w:cs="Tahoma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BDEAA4C" wp14:editId="4837E72C">
                <wp:simplePos x="0" y="0"/>
                <wp:positionH relativeFrom="margin">
                  <wp:align>right</wp:align>
                </wp:positionH>
                <wp:positionV relativeFrom="paragraph">
                  <wp:posOffset>78740</wp:posOffset>
                </wp:positionV>
                <wp:extent cx="4210050" cy="320040"/>
                <wp:effectExtent l="0" t="0" r="19050" b="22860"/>
                <wp:wrapNone/>
                <wp:docPr id="6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0050" cy="3200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2">
                              <a:lumMod val="9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6738" w:rsidRPr="003556BA" w:rsidRDefault="00AC6738" w:rsidP="00AC6738">
                            <w:pPr>
                              <w:jc w:val="center"/>
                              <w:rPr>
                                <w:rFonts w:ascii="Tahoma" w:hAnsi="Tahoma" w:cs="Tahoma"/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EAA4C" id="_x0000_s1033" type="#_x0000_t202" style="position:absolute;margin-left:280.3pt;margin-top:6.2pt;width:331.5pt;height:25.2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" filled="f" strokecolor="#cfcdcd [2894]">
                <v:textbox>
                  <w:txbxContent>
                    <w:p w:rsidR="00AC6738" w:rsidRPr="003556BA" w:rsidRDefault="00AC6738" w:rsidP="00AC6738">
                      <w:pPr>
                        <w:jc w:val="center"/>
                        <w:rPr>
                          <w:rFonts w:ascii="Tahoma" w:hAnsi="Tahoma" w:cs="Tahoma"/>
                          <w:color w:val="auto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6738">
        <w:rPr>
          <w:rFonts w:ascii="Tahoma" w:hAnsi="Tahoma" w:cs="Tahoma"/>
          <w:b/>
          <w:sz w:val="28"/>
          <w:szCs w:val="28"/>
        </w:rPr>
        <w:t xml:space="preserve">Navn på underskriver </w:t>
      </w:r>
    </w:p>
    <w:p w:rsidR="00AC6738" w:rsidRPr="00AC6738" w:rsidRDefault="00AC6738" w:rsidP="002C479F">
      <w:pPr>
        <w:pStyle w:val="Default"/>
        <w:rPr>
          <w:rFonts w:ascii="Tahoma" w:hAnsi="Tahoma" w:cs="Tahoma"/>
          <w:b/>
          <w:sz w:val="28"/>
          <w:szCs w:val="28"/>
        </w:rPr>
      </w:pPr>
      <w:r w:rsidRPr="00AC6738">
        <w:rPr>
          <w:rFonts w:ascii="Tahoma" w:hAnsi="Tahoma" w:cs="Tahoma"/>
          <w:b/>
          <w:sz w:val="28"/>
          <w:szCs w:val="28"/>
        </w:rPr>
        <w:t xml:space="preserve">fra medlemsforening: </w:t>
      </w:r>
    </w:p>
    <w:p w:rsidR="00AC6738" w:rsidRPr="00AC6738" w:rsidRDefault="00AC6738" w:rsidP="002C479F">
      <w:pPr>
        <w:pStyle w:val="Default"/>
        <w:rPr>
          <w:rFonts w:ascii="Tahoma" w:hAnsi="Tahoma" w:cs="Tahoma"/>
          <w:b/>
          <w:sz w:val="28"/>
          <w:szCs w:val="28"/>
        </w:rPr>
      </w:pPr>
    </w:p>
    <w:p w:rsidR="00AC6738" w:rsidRPr="00AC6738" w:rsidRDefault="00AC6738" w:rsidP="002C479F">
      <w:pPr>
        <w:pStyle w:val="Default"/>
        <w:rPr>
          <w:rFonts w:ascii="Tahoma" w:hAnsi="Tahoma" w:cs="Tahoma"/>
          <w:b/>
          <w:sz w:val="28"/>
          <w:szCs w:val="28"/>
        </w:rPr>
      </w:pPr>
    </w:p>
    <w:p w:rsidR="004947C6" w:rsidRDefault="00AC6738" w:rsidP="002C479F">
      <w:pPr>
        <w:pStyle w:val="Default"/>
        <w:rPr>
          <w:rFonts w:ascii="Tahoma" w:hAnsi="Tahoma" w:cs="Tahoma"/>
          <w:b/>
          <w:sz w:val="28"/>
          <w:szCs w:val="28"/>
        </w:rPr>
      </w:pPr>
      <w:r w:rsidRPr="00AC6738">
        <w:rPr>
          <w:rFonts w:ascii="Tahoma" w:hAnsi="Tahoma" w:cs="Tahoma"/>
          <w:b/>
          <w:sz w:val="28"/>
          <w:szCs w:val="28"/>
        </w:rPr>
        <w:t xml:space="preserve">Underskrift opstillede </w:t>
      </w:r>
    </w:p>
    <w:p w:rsidR="00AC6738" w:rsidRPr="00AC6738" w:rsidRDefault="00AC6738" w:rsidP="002C479F">
      <w:pPr>
        <w:pStyle w:val="Default"/>
        <w:rPr>
          <w:rFonts w:ascii="Tahoma" w:hAnsi="Tahoma" w:cs="Tahoma"/>
          <w:b/>
          <w:sz w:val="28"/>
          <w:szCs w:val="28"/>
        </w:rPr>
      </w:pPr>
      <w:r w:rsidRPr="00AC6738">
        <w:rPr>
          <w:rFonts w:ascii="Tahoma" w:hAnsi="Tahoma" w:cs="Tahoma"/>
          <w:b/>
          <w:sz w:val="28"/>
          <w:szCs w:val="28"/>
        </w:rPr>
        <w:t>medlemsforening:</w:t>
      </w:r>
      <w:r w:rsidR="004947C6">
        <w:rPr>
          <w:rFonts w:ascii="Tahoma" w:hAnsi="Tahoma" w:cs="Tahoma"/>
          <w:b/>
          <w:sz w:val="28"/>
          <w:szCs w:val="28"/>
        </w:rPr>
        <w:t>_________________________________________</w:t>
      </w:r>
    </w:p>
    <w:p w:rsidR="00AC6738" w:rsidRDefault="00AC6738" w:rsidP="002C479F">
      <w:pPr>
        <w:pStyle w:val="Default"/>
        <w:rPr>
          <w:rFonts w:ascii="Tahoma" w:hAnsi="Tahoma" w:cs="Tahoma"/>
          <w:szCs w:val="40"/>
        </w:rPr>
      </w:pPr>
    </w:p>
    <w:p w:rsidR="00AC6738" w:rsidRDefault="00AC6738" w:rsidP="002C479F">
      <w:pPr>
        <w:pStyle w:val="Default"/>
        <w:rPr>
          <w:rFonts w:ascii="Tahoma" w:hAnsi="Tahoma" w:cs="Tahoma"/>
          <w:szCs w:val="40"/>
        </w:rPr>
      </w:pPr>
    </w:p>
    <w:p w:rsidR="00AC6738" w:rsidRDefault="00AC6738" w:rsidP="002C479F">
      <w:pPr>
        <w:pStyle w:val="Default"/>
        <w:rPr>
          <w:rFonts w:ascii="Tahoma" w:hAnsi="Tahoma" w:cs="Tahoma"/>
          <w:szCs w:val="40"/>
        </w:rPr>
      </w:pPr>
    </w:p>
    <w:p w:rsidR="00AC6738" w:rsidRPr="00AC6738" w:rsidRDefault="00AC6738" w:rsidP="00AC6738">
      <w:pPr>
        <w:pStyle w:val="Default"/>
        <w:rPr>
          <w:rFonts w:ascii="Tahoma" w:hAnsi="Tahoma" w:cs="Tahoma"/>
          <w:b/>
          <w:szCs w:val="40"/>
        </w:rPr>
      </w:pPr>
      <w:r w:rsidRPr="00AC6738">
        <w:rPr>
          <w:rFonts w:ascii="Tahoma" w:hAnsi="Tahoma" w:cs="Tahoma"/>
          <w:b/>
          <w:sz w:val="28"/>
          <w:szCs w:val="28"/>
        </w:rPr>
        <w:t>Underskrift kandidat:</w:t>
      </w:r>
      <w:r>
        <w:rPr>
          <w:rFonts w:ascii="Tahoma" w:hAnsi="Tahoma" w:cs="Tahoma"/>
          <w:b/>
          <w:szCs w:val="40"/>
        </w:rPr>
        <w:t>_____________________________________________</w:t>
      </w:r>
    </w:p>
    <w:p w:rsidR="00AC6738" w:rsidRDefault="00AC6738" w:rsidP="002C479F">
      <w:pPr>
        <w:pStyle w:val="Default"/>
        <w:rPr>
          <w:rFonts w:ascii="Tahoma" w:hAnsi="Tahoma" w:cs="Tahoma"/>
          <w:szCs w:val="40"/>
        </w:rPr>
      </w:pPr>
    </w:p>
    <w:p w:rsidR="00BF6B8D" w:rsidRDefault="00BF6B8D" w:rsidP="002C479F">
      <w:pPr>
        <w:pStyle w:val="Default"/>
        <w:rPr>
          <w:rFonts w:ascii="Tahoma" w:hAnsi="Tahoma" w:cs="Tahoma"/>
          <w:szCs w:val="40"/>
        </w:rPr>
      </w:pPr>
    </w:p>
    <w:p w:rsidR="00BF6B8D" w:rsidRDefault="00BF6B8D" w:rsidP="00AC6738">
      <w:pPr>
        <w:pStyle w:val="Default"/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K</w:t>
      </w:r>
      <w:r w:rsidRPr="00BC6E89">
        <w:rPr>
          <w:rFonts w:ascii="Tahoma" w:hAnsi="Tahoma" w:cs="Tahoma"/>
          <w:sz w:val="20"/>
          <w:szCs w:val="20"/>
        </w:rPr>
        <w:t>andidatsedlen er kun gyldig med behørig underskrift fra egen medlemsforening</w:t>
      </w:r>
      <w:r w:rsidRPr="00BC6E89">
        <w:rPr>
          <w:rFonts w:ascii="Tahoma" w:hAnsi="Tahoma" w:cs="Tahoma"/>
          <w:sz w:val="20"/>
          <w:szCs w:val="20"/>
        </w:rPr>
        <w:br/>
        <w:t xml:space="preserve"> - i henhold til Landsgarde</w:t>
      </w:r>
      <w:r>
        <w:rPr>
          <w:rFonts w:ascii="Tahoma" w:hAnsi="Tahoma" w:cs="Tahoma"/>
          <w:sz w:val="20"/>
          <w:szCs w:val="20"/>
        </w:rPr>
        <w:t>foreningens vedtægter § 5 stk. 11</w:t>
      </w:r>
      <w:r w:rsidRPr="00BC6E89">
        <w:rPr>
          <w:rFonts w:ascii="Tahoma" w:hAnsi="Tahoma" w:cs="Tahoma"/>
          <w:sz w:val="20"/>
          <w:szCs w:val="20"/>
        </w:rPr>
        <w:t>.</w:t>
      </w:r>
    </w:p>
    <w:p w:rsidR="00BF6B8D" w:rsidRDefault="00BF6B8D" w:rsidP="00AC6738">
      <w:pPr>
        <w:pStyle w:val="Default"/>
        <w:jc w:val="center"/>
        <w:rPr>
          <w:rFonts w:ascii="Tahoma" w:hAnsi="Tahoma" w:cs="Tahoma"/>
          <w:szCs w:val="40"/>
        </w:rPr>
      </w:pPr>
    </w:p>
    <w:p w:rsidR="00BF6B8D" w:rsidRPr="00AC6738" w:rsidRDefault="00BF6B8D" w:rsidP="00AC6738">
      <w:pPr>
        <w:pStyle w:val="Default"/>
        <w:spacing w:line="296" w:lineRule="atLeast"/>
        <w:jc w:val="center"/>
        <w:rPr>
          <w:rFonts w:ascii="Tahoma" w:hAnsi="Tahoma" w:cs="Tahoma"/>
          <w:sz w:val="23"/>
          <w:szCs w:val="23"/>
        </w:rPr>
      </w:pPr>
      <w:r w:rsidRPr="003E5829">
        <w:rPr>
          <w:rFonts w:ascii="Tahoma" w:hAnsi="Tahoma" w:cs="Tahoma"/>
          <w:b/>
          <w:bCs/>
          <w:sz w:val="23"/>
          <w:szCs w:val="23"/>
        </w:rPr>
        <w:t>Denne seddel</w:t>
      </w:r>
      <w:r w:rsidR="009415AA">
        <w:rPr>
          <w:rFonts w:ascii="Tahoma" w:hAnsi="Tahoma" w:cs="Tahoma"/>
          <w:b/>
          <w:bCs/>
          <w:sz w:val="23"/>
          <w:szCs w:val="23"/>
        </w:rPr>
        <w:t xml:space="preserve"> fremsendes udfyldt og underskrevet på </w:t>
      </w:r>
      <w:hyperlink r:id="rId8" w:history="1">
        <w:r w:rsidR="009415AA" w:rsidRPr="003A3C71">
          <w:rPr>
            <w:rStyle w:val="Hyperlink"/>
            <w:rFonts w:ascii="Tahoma" w:hAnsi="Tahoma" w:cs="Tahoma"/>
            <w:sz w:val="23"/>
            <w:szCs w:val="23"/>
          </w:rPr>
          <w:t>info@lgf.dk</w:t>
        </w:r>
      </w:hyperlink>
      <w:r w:rsidR="009415AA">
        <w:rPr>
          <w:rFonts w:ascii="Tahoma" w:hAnsi="Tahoma" w:cs="Tahoma"/>
          <w:b/>
          <w:bCs/>
          <w:sz w:val="23"/>
          <w:szCs w:val="23"/>
        </w:rPr>
        <w:t xml:space="preserve"> eller</w:t>
      </w:r>
      <w:r w:rsidRPr="003E5829">
        <w:rPr>
          <w:rFonts w:ascii="Tahoma" w:hAnsi="Tahoma" w:cs="Tahoma"/>
          <w:b/>
          <w:bCs/>
          <w:sz w:val="23"/>
          <w:szCs w:val="23"/>
        </w:rPr>
        <w:t xml:space="preserve"> afleveres til Repræsentantskab</w:t>
      </w:r>
      <w:r>
        <w:rPr>
          <w:rFonts w:ascii="Tahoma" w:hAnsi="Tahoma" w:cs="Tahoma"/>
          <w:b/>
          <w:bCs/>
          <w:sz w:val="23"/>
          <w:szCs w:val="23"/>
        </w:rPr>
        <w:t>smødets</w:t>
      </w:r>
      <w:r w:rsidRPr="003E5829">
        <w:rPr>
          <w:rFonts w:ascii="Tahoma" w:hAnsi="Tahoma" w:cs="Tahoma"/>
          <w:b/>
          <w:bCs/>
          <w:sz w:val="23"/>
          <w:szCs w:val="23"/>
        </w:rPr>
        <w:t xml:space="preserve"> dirigent, senest l</w:t>
      </w:r>
      <w:r>
        <w:rPr>
          <w:rFonts w:ascii="Tahoma" w:hAnsi="Tahoma" w:cs="Tahoma"/>
          <w:b/>
          <w:bCs/>
          <w:sz w:val="23"/>
          <w:szCs w:val="23"/>
        </w:rPr>
        <w:t>ørdag</w:t>
      </w:r>
      <w:r w:rsidR="009415AA">
        <w:rPr>
          <w:rFonts w:ascii="Tahoma" w:hAnsi="Tahoma" w:cs="Tahoma"/>
          <w:b/>
          <w:bCs/>
          <w:sz w:val="23"/>
          <w:szCs w:val="23"/>
        </w:rPr>
        <w:t xml:space="preserve"> </w:t>
      </w:r>
      <w:r>
        <w:rPr>
          <w:rFonts w:ascii="Tahoma" w:hAnsi="Tahoma" w:cs="Tahoma"/>
          <w:b/>
          <w:bCs/>
          <w:sz w:val="23"/>
          <w:szCs w:val="23"/>
        </w:rPr>
        <w:t>1</w:t>
      </w:r>
      <w:r w:rsidR="00355089">
        <w:rPr>
          <w:rFonts w:ascii="Tahoma" w:hAnsi="Tahoma" w:cs="Tahoma"/>
          <w:b/>
          <w:bCs/>
          <w:sz w:val="23"/>
          <w:szCs w:val="23"/>
        </w:rPr>
        <w:t>6</w:t>
      </w:r>
      <w:r>
        <w:rPr>
          <w:rFonts w:ascii="Tahoma" w:hAnsi="Tahoma" w:cs="Tahoma"/>
          <w:b/>
          <w:bCs/>
          <w:sz w:val="23"/>
          <w:szCs w:val="23"/>
        </w:rPr>
        <w:t>. marts 201</w:t>
      </w:r>
      <w:r w:rsidR="00355089">
        <w:rPr>
          <w:rFonts w:ascii="Tahoma" w:hAnsi="Tahoma" w:cs="Tahoma"/>
          <w:b/>
          <w:bCs/>
          <w:sz w:val="23"/>
          <w:szCs w:val="23"/>
        </w:rPr>
        <w:t>9</w:t>
      </w:r>
      <w:bookmarkStart w:id="4" w:name="_GoBack"/>
      <w:bookmarkEnd w:id="4"/>
      <w:r>
        <w:rPr>
          <w:rFonts w:ascii="Tahoma" w:hAnsi="Tahoma" w:cs="Tahoma"/>
          <w:b/>
          <w:bCs/>
          <w:sz w:val="23"/>
          <w:szCs w:val="23"/>
        </w:rPr>
        <w:t xml:space="preserve"> senest kl.: 13</w:t>
      </w:r>
      <w:r w:rsidRPr="003E5829">
        <w:rPr>
          <w:rFonts w:ascii="Tahoma" w:hAnsi="Tahoma" w:cs="Tahoma"/>
          <w:b/>
          <w:bCs/>
          <w:sz w:val="23"/>
          <w:szCs w:val="23"/>
        </w:rPr>
        <w:t>:00.</w:t>
      </w:r>
    </w:p>
    <w:sectPr w:rsidR="00BF6B8D" w:rsidRPr="00AC6738" w:rsidSect="00252EC6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134" w:right="849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6C26" w:rsidRDefault="00A66C26" w:rsidP="00E25A87">
      <w:pPr>
        <w:spacing w:after="0" w:line="240" w:lineRule="auto"/>
      </w:pPr>
      <w:r>
        <w:separator/>
      </w:r>
    </w:p>
  </w:endnote>
  <w:endnote w:type="continuationSeparator" w:id="0">
    <w:p w:rsidR="00A66C26" w:rsidRDefault="00A66C26" w:rsidP="00E25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okila">
    <w:altName w:val="Kokila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049D" w:rsidRPr="000B756D" w:rsidRDefault="0003049D" w:rsidP="008C2991">
    <w:pPr>
      <w:pStyle w:val="Sidefod"/>
      <w:jc w:val="right"/>
      <w:rPr>
        <w:rFonts w:ascii="Tahoma" w:hAnsi="Tahoma" w:cs="Tahoma"/>
        <w:noProof/>
        <w:color w:val="7F7F7F"/>
        <w:szCs w:val="24"/>
      </w:rPr>
    </w:pPr>
    <w:r w:rsidRPr="000B756D">
      <w:rPr>
        <w:rFonts w:ascii="Tahoma" w:hAnsi="Tahoma" w:cs="Tahoma"/>
        <w:color w:val="7F7F7F"/>
        <w:szCs w:val="24"/>
      </w:rPr>
      <w:t xml:space="preserve">Side </w:t>
    </w:r>
    <w:r w:rsidRPr="000B756D">
      <w:rPr>
        <w:rFonts w:ascii="Tahoma" w:hAnsi="Tahoma" w:cs="Tahoma"/>
        <w:color w:val="7F7F7F"/>
        <w:szCs w:val="24"/>
      </w:rPr>
      <w:fldChar w:fldCharType="begin"/>
    </w:r>
    <w:r w:rsidRPr="000B756D">
      <w:rPr>
        <w:rFonts w:ascii="Tahoma" w:hAnsi="Tahoma" w:cs="Tahoma"/>
        <w:color w:val="7F7F7F"/>
        <w:szCs w:val="24"/>
      </w:rPr>
      <w:instrText xml:space="preserve"> PAGE   \* MERGEFORMAT </w:instrText>
    </w:r>
    <w:r w:rsidRPr="000B756D">
      <w:rPr>
        <w:rFonts w:ascii="Tahoma" w:hAnsi="Tahoma" w:cs="Tahoma"/>
        <w:color w:val="7F7F7F"/>
        <w:szCs w:val="24"/>
      </w:rPr>
      <w:fldChar w:fldCharType="separate"/>
    </w:r>
    <w:r w:rsidR="004947C6">
      <w:rPr>
        <w:rFonts w:ascii="Tahoma" w:hAnsi="Tahoma" w:cs="Tahoma"/>
        <w:noProof/>
        <w:color w:val="7F7F7F"/>
        <w:szCs w:val="24"/>
      </w:rPr>
      <w:t>2</w:t>
    </w:r>
    <w:r w:rsidRPr="000B756D">
      <w:rPr>
        <w:rFonts w:ascii="Tahoma" w:hAnsi="Tahoma" w:cs="Tahoma"/>
        <w:noProof/>
        <w:color w:val="7F7F7F"/>
        <w:szCs w:val="24"/>
      </w:rPr>
      <w:fldChar w:fldCharType="end"/>
    </w:r>
  </w:p>
  <w:p w:rsidR="0003049D" w:rsidRPr="00074E49" w:rsidRDefault="0003049D" w:rsidP="008C2991">
    <w:pPr>
      <w:pStyle w:val="Sidefod"/>
      <w:jc w:val="center"/>
      <w:rPr>
        <w:rFonts w:ascii="Tahoma" w:hAnsi="Tahoma" w:cs="Tahoma"/>
        <w:color w:val="3B3838" w:themeColor="background2" w:themeShade="40"/>
        <w:sz w:val="22"/>
      </w:rPr>
    </w:pPr>
    <w:r w:rsidRPr="00074E49">
      <w:rPr>
        <w:rFonts w:ascii="Tahoma" w:hAnsi="Tahoma" w:cs="Tahoma"/>
        <w:noProof/>
        <w:color w:val="3B3838" w:themeColor="background2" w:themeShade="40"/>
        <w:sz w:val="22"/>
      </w:rPr>
      <w:t>Landsgardeforeninge</w:t>
    </w:r>
    <w:r>
      <w:rPr>
        <w:rFonts w:ascii="Tahoma" w:hAnsi="Tahoma" w:cs="Tahoma"/>
        <w:noProof/>
        <w:color w:val="3B3838" w:themeColor="background2" w:themeShade="40"/>
        <w:sz w:val="22"/>
      </w:rPr>
      <w:t>n - Sammenslutningen af Danske Byg</w:t>
    </w:r>
    <w:r w:rsidRPr="00074E49">
      <w:rPr>
        <w:rFonts w:ascii="Tahoma" w:hAnsi="Tahoma" w:cs="Tahoma"/>
        <w:noProof/>
        <w:color w:val="3B3838" w:themeColor="background2" w:themeShade="40"/>
        <w:sz w:val="22"/>
      </w:rPr>
      <w:t>arder</w:t>
    </w:r>
    <w:r w:rsidRPr="00074E49">
      <w:rPr>
        <w:rFonts w:ascii="Tahoma" w:hAnsi="Tahoma" w:cs="Tahoma"/>
        <w:noProof/>
        <w:color w:val="3B3838" w:themeColor="background2" w:themeShade="40"/>
        <w:sz w:val="22"/>
      </w:rPr>
      <w:br/>
      <w:t>www.lgf.dk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5A1" w:rsidRPr="0003535F" w:rsidRDefault="00A135A1" w:rsidP="00A135A1">
    <w:pPr>
      <w:pStyle w:val="Sidefod"/>
      <w:ind w:right="-681"/>
      <w:jc w:val="center"/>
      <w:rPr>
        <w:rFonts w:ascii="Calibri" w:hAnsi="Calibri" w:cs="Calibri"/>
        <w:color w:val="808080"/>
        <w:sz w:val="20"/>
      </w:rPr>
    </w:pPr>
    <w:bookmarkStart w:id="5" w:name="_Hlk483770308"/>
    <w:r w:rsidRPr="0003535F">
      <w:rPr>
        <w:rFonts w:ascii="Calibri" w:hAnsi="Calibri" w:cs="Calibri"/>
        <w:color w:val="808080"/>
        <w:sz w:val="20"/>
      </w:rPr>
      <w:t xml:space="preserve">Landsgardeforeningen </w:t>
    </w:r>
    <w:r>
      <w:rPr>
        <w:rFonts w:ascii="Calibri" w:hAnsi="Calibri" w:cs="Calibri"/>
        <w:color w:val="808080"/>
        <w:sz w:val="20"/>
      </w:rPr>
      <w:t xml:space="preserve">(LGF) </w:t>
    </w:r>
    <w:r w:rsidRPr="0003535F">
      <w:rPr>
        <w:rFonts w:ascii="Calibri" w:hAnsi="Calibri" w:cs="Calibri"/>
        <w:color w:val="808080"/>
        <w:sz w:val="20"/>
      </w:rPr>
      <w:t>– Sammenslutningen af Danske Bygarder</w:t>
    </w:r>
  </w:p>
  <w:p w:rsidR="00A135A1" w:rsidRPr="00A135A1" w:rsidRDefault="00A135A1" w:rsidP="00A135A1">
    <w:pPr>
      <w:pStyle w:val="Sidefod"/>
      <w:ind w:right="-681"/>
      <w:jc w:val="center"/>
      <w:rPr>
        <w:rFonts w:ascii="Calibri" w:hAnsi="Calibri" w:cs="Calibri"/>
        <w:color w:val="808080"/>
      </w:rPr>
    </w:pPr>
    <w:r>
      <w:rPr>
        <w:rFonts w:ascii="Calibri" w:hAnsi="Calibri" w:cs="Calibri"/>
        <w:color w:val="808080"/>
        <w:sz w:val="20"/>
      </w:rPr>
      <w:t xml:space="preserve">Lille </w:t>
    </w:r>
    <w:proofErr w:type="spellStart"/>
    <w:r>
      <w:rPr>
        <w:rFonts w:ascii="Calibri" w:hAnsi="Calibri" w:cs="Calibri"/>
        <w:color w:val="808080"/>
        <w:sz w:val="20"/>
      </w:rPr>
      <w:t>Rugbjerg</w:t>
    </w:r>
    <w:proofErr w:type="spellEnd"/>
    <w:r>
      <w:rPr>
        <w:rFonts w:ascii="Calibri" w:hAnsi="Calibri" w:cs="Calibri"/>
        <w:color w:val="808080"/>
        <w:sz w:val="20"/>
      </w:rPr>
      <w:t xml:space="preserve"> Vej 7 | DK-5720</w:t>
    </w:r>
    <w:r w:rsidRPr="0003535F">
      <w:rPr>
        <w:rFonts w:ascii="Calibri" w:hAnsi="Calibri" w:cs="Calibri"/>
        <w:color w:val="808080"/>
        <w:sz w:val="20"/>
      </w:rPr>
      <w:t xml:space="preserve"> </w:t>
    </w:r>
    <w:r>
      <w:rPr>
        <w:rFonts w:ascii="Calibri" w:hAnsi="Calibri" w:cs="Calibri"/>
        <w:color w:val="808080"/>
        <w:sz w:val="20"/>
      </w:rPr>
      <w:t>Odense N</w:t>
    </w:r>
    <w:r w:rsidRPr="0003535F">
      <w:rPr>
        <w:rFonts w:ascii="Calibri" w:hAnsi="Calibri" w:cs="Calibri"/>
        <w:color w:val="808080"/>
        <w:sz w:val="20"/>
      </w:rPr>
      <w:t xml:space="preserve"> | +45 70 23 80 80 | info@lgf.dk | www.lgf.dk</w:t>
    </w:r>
    <w:r w:rsidRPr="0003535F">
      <w:rPr>
        <w:rFonts w:ascii="Calibri" w:hAnsi="Calibri" w:cs="Calibri"/>
        <w:color w:val="808080"/>
      </w:rPr>
      <w:t xml:space="preserve"> </w:t>
    </w:r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6C26" w:rsidRDefault="00A66C26" w:rsidP="00E25A87">
      <w:pPr>
        <w:spacing w:after="0" w:line="240" w:lineRule="auto"/>
      </w:pPr>
      <w:r>
        <w:separator/>
      </w:r>
    </w:p>
  </w:footnote>
  <w:footnote w:type="continuationSeparator" w:id="0">
    <w:p w:rsidR="00A66C26" w:rsidRDefault="00A66C26" w:rsidP="00E25A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049D" w:rsidRDefault="0003049D" w:rsidP="004739E4">
    <w:pPr>
      <w:pStyle w:val="Sidehoved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5A1" w:rsidRDefault="00A135A1">
    <w:pPr>
      <w:pStyle w:val="Sidehoved"/>
    </w:pPr>
    <w:r w:rsidRPr="00A135A1">
      <w:rPr>
        <w:noProof/>
      </w:rPr>
      <w:drawing>
        <wp:anchor distT="0" distB="0" distL="114300" distR="114300" simplePos="0" relativeHeight="251659264" behindDoc="0" locked="0" layoutInCell="1" allowOverlap="1" wp14:anchorId="033CF4A9" wp14:editId="5482A939">
          <wp:simplePos x="0" y="0"/>
          <wp:positionH relativeFrom="margin">
            <wp:align>right</wp:align>
          </wp:positionH>
          <wp:positionV relativeFrom="paragraph">
            <wp:posOffset>-320675</wp:posOffset>
          </wp:positionV>
          <wp:extent cx="1238250" cy="1356360"/>
          <wp:effectExtent l="0" t="0" r="0" b="0"/>
          <wp:wrapSquare wrapText="bothSides"/>
          <wp:docPr id="3" name="Billede 3" descr="LGF-LOGO-GREVEKRO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GF-LOGO-GREVEKRONE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13563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135A1">
      <w:rPr>
        <w:noProof/>
      </w:rPr>
      <w:drawing>
        <wp:anchor distT="0" distB="0" distL="114300" distR="114300" simplePos="0" relativeHeight="251660288" behindDoc="0" locked="0" layoutInCell="1" allowOverlap="1" wp14:anchorId="05E75660" wp14:editId="16E95DCB">
          <wp:simplePos x="0" y="0"/>
          <wp:positionH relativeFrom="margin">
            <wp:align>left</wp:align>
          </wp:positionH>
          <wp:positionV relativeFrom="paragraph">
            <wp:posOffset>-252730</wp:posOffset>
          </wp:positionV>
          <wp:extent cx="5025390" cy="1226820"/>
          <wp:effectExtent l="0" t="0" r="3810" b="0"/>
          <wp:wrapSquare wrapText="bothSides"/>
          <wp:docPr id="4" name="Billed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17" t="11810" r="28096"/>
                  <a:stretch/>
                </pic:blipFill>
                <pic:spPr bwMode="auto">
                  <a:xfrm>
                    <a:off x="0" y="0"/>
                    <a:ext cx="5025390" cy="12268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72258"/>
    <w:multiLevelType w:val="hybridMultilevel"/>
    <w:tmpl w:val="8C1EE8A8"/>
    <w:lvl w:ilvl="0" w:tplc="9CE6901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77D2E"/>
    <w:multiLevelType w:val="hybridMultilevel"/>
    <w:tmpl w:val="48706A94"/>
    <w:lvl w:ilvl="0" w:tplc="15E8EB82">
      <w:start w:val="1"/>
      <w:numFmt w:val="bullet"/>
      <w:lvlText w:val="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57566"/>
    <w:multiLevelType w:val="hybridMultilevel"/>
    <w:tmpl w:val="52EC9022"/>
    <w:lvl w:ilvl="0" w:tplc="15E8EB82">
      <w:start w:val="1"/>
      <w:numFmt w:val="bullet"/>
      <w:lvlText w:val="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447B5B"/>
    <w:multiLevelType w:val="hybridMultilevel"/>
    <w:tmpl w:val="57B4F9CC"/>
    <w:lvl w:ilvl="0" w:tplc="040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3617E"/>
    <w:multiLevelType w:val="hybridMultilevel"/>
    <w:tmpl w:val="B434D2EE"/>
    <w:lvl w:ilvl="0" w:tplc="9CE6901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CE9B1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18A3C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9CD77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EE0B9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52D92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0EDC7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B6231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6A8FF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B80D10"/>
    <w:multiLevelType w:val="hybridMultilevel"/>
    <w:tmpl w:val="F940902A"/>
    <w:lvl w:ilvl="0" w:tplc="228A81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D3424"/>
    <w:multiLevelType w:val="hybridMultilevel"/>
    <w:tmpl w:val="1C542824"/>
    <w:lvl w:ilvl="0" w:tplc="15E8EB82">
      <w:start w:val="1"/>
      <w:numFmt w:val="bullet"/>
      <w:lvlText w:val="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083A75"/>
    <w:multiLevelType w:val="hybridMultilevel"/>
    <w:tmpl w:val="4244B314"/>
    <w:lvl w:ilvl="0" w:tplc="9CE6901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2A0F4A"/>
    <w:multiLevelType w:val="hybridMultilevel"/>
    <w:tmpl w:val="FFA27212"/>
    <w:lvl w:ilvl="0" w:tplc="040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0F6575"/>
    <w:multiLevelType w:val="hybridMultilevel"/>
    <w:tmpl w:val="1102D1EC"/>
    <w:lvl w:ilvl="0" w:tplc="E72E614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90097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001E5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326B2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2B0D2B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7AD39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3AC4F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76E41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96E066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D97F8D"/>
    <w:multiLevelType w:val="hybridMultilevel"/>
    <w:tmpl w:val="48044C7E"/>
    <w:lvl w:ilvl="0" w:tplc="15E8EB82">
      <w:start w:val="1"/>
      <w:numFmt w:val="bullet"/>
      <w:lvlText w:val="♫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89AAD6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EA50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E9C41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0C03B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A80AA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60AE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64EC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2473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C851EC3"/>
    <w:multiLevelType w:val="hybridMultilevel"/>
    <w:tmpl w:val="CB0E8358"/>
    <w:lvl w:ilvl="0" w:tplc="15E8EB82">
      <w:start w:val="1"/>
      <w:numFmt w:val="bullet"/>
      <w:lvlText w:val="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5238D1"/>
    <w:multiLevelType w:val="hybridMultilevel"/>
    <w:tmpl w:val="E5D488A6"/>
    <w:lvl w:ilvl="0" w:tplc="AA9E09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20D9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0C99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E633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6EC6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ECB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8259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E01B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D8E1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61097473"/>
    <w:multiLevelType w:val="hybridMultilevel"/>
    <w:tmpl w:val="775A2F0E"/>
    <w:lvl w:ilvl="0" w:tplc="92C05B06">
      <w:start w:val="1"/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5037667"/>
    <w:multiLevelType w:val="hybridMultilevel"/>
    <w:tmpl w:val="7FE867C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1A329E"/>
    <w:multiLevelType w:val="hybridMultilevel"/>
    <w:tmpl w:val="C442C91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1367D0"/>
    <w:multiLevelType w:val="hybridMultilevel"/>
    <w:tmpl w:val="0E38EE38"/>
    <w:lvl w:ilvl="0" w:tplc="9904A56C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331C8C"/>
    <w:multiLevelType w:val="hybridMultilevel"/>
    <w:tmpl w:val="B276D3DE"/>
    <w:lvl w:ilvl="0" w:tplc="9E1865C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BB2821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7AC6C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5A41B6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60759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CC5B1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646FB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3CF3A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7E415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1"/>
  </w:num>
  <w:num w:numId="5">
    <w:abstractNumId w:val="12"/>
  </w:num>
  <w:num w:numId="6">
    <w:abstractNumId w:val="10"/>
  </w:num>
  <w:num w:numId="7">
    <w:abstractNumId w:val="17"/>
  </w:num>
  <w:num w:numId="8">
    <w:abstractNumId w:val="9"/>
  </w:num>
  <w:num w:numId="9">
    <w:abstractNumId w:val="4"/>
  </w:num>
  <w:num w:numId="10">
    <w:abstractNumId w:val="6"/>
  </w:num>
  <w:num w:numId="11">
    <w:abstractNumId w:val="14"/>
  </w:num>
  <w:num w:numId="12">
    <w:abstractNumId w:val="11"/>
  </w:num>
  <w:num w:numId="13">
    <w:abstractNumId w:val="7"/>
  </w:num>
  <w:num w:numId="14">
    <w:abstractNumId w:val="0"/>
  </w:num>
  <w:num w:numId="15">
    <w:abstractNumId w:val="5"/>
  </w:num>
  <w:num w:numId="16">
    <w:abstractNumId w:val="16"/>
  </w:num>
  <w:num w:numId="17">
    <w:abstractNumId w:val="13"/>
  </w:num>
  <w:num w:numId="18">
    <w:abstractNumId w:val="1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TM1NjcwMrI0tzQzMDZR0lEKTi0uzszPAykwqQUABa64NywAAAA="/>
  </w:docVars>
  <w:rsids>
    <w:rsidRoot w:val="00627860"/>
    <w:rsid w:val="000055E0"/>
    <w:rsid w:val="00007DFB"/>
    <w:rsid w:val="00010696"/>
    <w:rsid w:val="00010E41"/>
    <w:rsid w:val="000128B8"/>
    <w:rsid w:val="000142CE"/>
    <w:rsid w:val="00017E5B"/>
    <w:rsid w:val="00017EDA"/>
    <w:rsid w:val="000206E5"/>
    <w:rsid w:val="000213F6"/>
    <w:rsid w:val="00023E34"/>
    <w:rsid w:val="00026E89"/>
    <w:rsid w:val="0003049D"/>
    <w:rsid w:val="00031F31"/>
    <w:rsid w:val="00032488"/>
    <w:rsid w:val="00037BF0"/>
    <w:rsid w:val="0004216B"/>
    <w:rsid w:val="0004547C"/>
    <w:rsid w:val="00046C2E"/>
    <w:rsid w:val="000505F8"/>
    <w:rsid w:val="00056694"/>
    <w:rsid w:val="000745E7"/>
    <w:rsid w:val="00074E49"/>
    <w:rsid w:val="000751B4"/>
    <w:rsid w:val="00087684"/>
    <w:rsid w:val="00087EA6"/>
    <w:rsid w:val="0009327F"/>
    <w:rsid w:val="00094F87"/>
    <w:rsid w:val="00095149"/>
    <w:rsid w:val="0009521E"/>
    <w:rsid w:val="000B2DBA"/>
    <w:rsid w:val="000B756D"/>
    <w:rsid w:val="000C5ACF"/>
    <w:rsid w:val="000D2C46"/>
    <w:rsid w:val="000D3571"/>
    <w:rsid w:val="000D37BC"/>
    <w:rsid w:val="000D3D78"/>
    <w:rsid w:val="000E4AC5"/>
    <w:rsid w:val="000E7708"/>
    <w:rsid w:val="000F1150"/>
    <w:rsid w:val="00101348"/>
    <w:rsid w:val="0010183A"/>
    <w:rsid w:val="00101864"/>
    <w:rsid w:val="00103AC0"/>
    <w:rsid w:val="0011406B"/>
    <w:rsid w:val="00127E4A"/>
    <w:rsid w:val="00133F49"/>
    <w:rsid w:val="0013458A"/>
    <w:rsid w:val="00134F34"/>
    <w:rsid w:val="001425F0"/>
    <w:rsid w:val="0014696E"/>
    <w:rsid w:val="001517D8"/>
    <w:rsid w:val="001553C3"/>
    <w:rsid w:val="00156AA3"/>
    <w:rsid w:val="00165960"/>
    <w:rsid w:val="00166C02"/>
    <w:rsid w:val="00173A1C"/>
    <w:rsid w:val="00176DD8"/>
    <w:rsid w:val="00177927"/>
    <w:rsid w:val="001835FB"/>
    <w:rsid w:val="00184E6F"/>
    <w:rsid w:val="00190F98"/>
    <w:rsid w:val="001940FB"/>
    <w:rsid w:val="0019440F"/>
    <w:rsid w:val="001A6326"/>
    <w:rsid w:val="001B0381"/>
    <w:rsid w:val="001B2C1C"/>
    <w:rsid w:val="001B42DB"/>
    <w:rsid w:val="001C6922"/>
    <w:rsid w:val="001D48DF"/>
    <w:rsid w:val="001E2A25"/>
    <w:rsid w:val="001E77AC"/>
    <w:rsid w:val="001F3F24"/>
    <w:rsid w:val="001F7953"/>
    <w:rsid w:val="00211450"/>
    <w:rsid w:val="00223226"/>
    <w:rsid w:val="00224EB3"/>
    <w:rsid w:val="00225D06"/>
    <w:rsid w:val="00230224"/>
    <w:rsid w:val="00237C27"/>
    <w:rsid w:val="00252EC6"/>
    <w:rsid w:val="002761F3"/>
    <w:rsid w:val="0028101F"/>
    <w:rsid w:val="002827BE"/>
    <w:rsid w:val="002B5438"/>
    <w:rsid w:val="002B62CB"/>
    <w:rsid w:val="002C41B8"/>
    <w:rsid w:val="002C479F"/>
    <w:rsid w:val="002C66AB"/>
    <w:rsid w:val="002D23D4"/>
    <w:rsid w:val="002E0261"/>
    <w:rsid w:val="002F2B84"/>
    <w:rsid w:val="00301DDA"/>
    <w:rsid w:val="003066D7"/>
    <w:rsid w:val="00310E4A"/>
    <w:rsid w:val="00315F8A"/>
    <w:rsid w:val="00321A7C"/>
    <w:rsid w:val="003256F7"/>
    <w:rsid w:val="00325C12"/>
    <w:rsid w:val="00341AD6"/>
    <w:rsid w:val="0034266A"/>
    <w:rsid w:val="0034369E"/>
    <w:rsid w:val="003542A1"/>
    <w:rsid w:val="00355089"/>
    <w:rsid w:val="003556BA"/>
    <w:rsid w:val="00363AFE"/>
    <w:rsid w:val="00371006"/>
    <w:rsid w:val="00375A7B"/>
    <w:rsid w:val="003801FD"/>
    <w:rsid w:val="0038253C"/>
    <w:rsid w:val="0038679B"/>
    <w:rsid w:val="00387796"/>
    <w:rsid w:val="00392E9B"/>
    <w:rsid w:val="003A2C92"/>
    <w:rsid w:val="003B749F"/>
    <w:rsid w:val="003C27EF"/>
    <w:rsid w:val="003D6D95"/>
    <w:rsid w:val="003E2E70"/>
    <w:rsid w:val="003E5829"/>
    <w:rsid w:val="003E5A15"/>
    <w:rsid w:val="003E63C0"/>
    <w:rsid w:val="003F1F7A"/>
    <w:rsid w:val="003F32DE"/>
    <w:rsid w:val="004039CE"/>
    <w:rsid w:val="00411AD3"/>
    <w:rsid w:val="00412A42"/>
    <w:rsid w:val="00412A5F"/>
    <w:rsid w:val="00412DA8"/>
    <w:rsid w:val="00417886"/>
    <w:rsid w:val="00424F27"/>
    <w:rsid w:val="00425E2F"/>
    <w:rsid w:val="00430139"/>
    <w:rsid w:val="004312E0"/>
    <w:rsid w:val="00436E3B"/>
    <w:rsid w:val="00437A9C"/>
    <w:rsid w:val="00442C1F"/>
    <w:rsid w:val="0044522D"/>
    <w:rsid w:val="00446293"/>
    <w:rsid w:val="00454627"/>
    <w:rsid w:val="00454D47"/>
    <w:rsid w:val="00455ADF"/>
    <w:rsid w:val="00464E36"/>
    <w:rsid w:val="00465E16"/>
    <w:rsid w:val="004739E4"/>
    <w:rsid w:val="00487B8E"/>
    <w:rsid w:val="004947C6"/>
    <w:rsid w:val="004A2A02"/>
    <w:rsid w:val="004B1388"/>
    <w:rsid w:val="004C2F9D"/>
    <w:rsid w:val="004C3D90"/>
    <w:rsid w:val="004D1CAD"/>
    <w:rsid w:val="004D5969"/>
    <w:rsid w:val="004D660F"/>
    <w:rsid w:val="004E0D7D"/>
    <w:rsid w:val="004E2F71"/>
    <w:rsid w:val="004F3E9E"/>
    <w:rsid w:val="00510903"/>
    <w:rsid w:val="00522ECA"/>
    <w:rsid w:val="00533931"/>
    <w:rsid w:val="005441D9"/>
    <w:rsid w:val="0054644C"/>
    <w:rsid w:val="005476A3"/>
    <w:rsid w:val="0055477A"/>
    <w:rsid w:val="00556E69"/>
    <w:rsid w:val="00561767"/>
    <w:rsid w:val="00570DFB"/>
    <w:rsid w:val="00572958"/>
    <w:rsid w:val="005729CC"/>
    <w:rsid w:val="00580792"/>
    <w:rsid w:val="00585613"/>
    <w:rsid w:val="00585A46"/>
    <w:rsid w:val="00590BCF"/>
    <w:rsid w:val="00596F25"/>
    <w:rsid w:val="005A680D"/>
    <w:rsid w:val="005A729B"/>
    <w:rsid w:val="005B20BA"/>
    <w:rsid w:val="005B240F"/>
    <w:rsid w:val="005C14FB"/>
    <w:rsid w:val="005C3F16"/>
    <w:rsid w:val="005C7568"/>
    <w:rsid w:val="005D4F04"/>
    <w:rsid w:val="005D7CF3"/>
    <w:rsid w:val="005F1E52"/>
    <w:rsid w:val="005F2BDE"/>
    <w:rsid w:val="005F6903"/>
    <w:rsid w:val="00611B68"/>
    <w:rsid w:val="0061556E"/>
    <w:rsid w:val="00615E91"/>
    <w:rsid w:val="00617369"/>
    <w:rsid w:val="006173BC"/>
    <w:rsid w:val="00617C9A"/>
    <w:rsid w:val="006273EF"/>
    <w:rsid w:val="0062778E"/>
    <w:rsid w:val="00627860"/>
    <w:rsid w:val="00630940"/>
    <w:rsid w:val="006368EA"/>
    <w:rsid w:val="00636A41"/>
    <w:rsid w:val="00637C43"/>
    <w:rsid w:val="00641053"/>
    <w:rsid w:val="00641986"/>
    <w:rsid w:val="00643C71"/>
    <w:rsid w:val="00651346"/>
    <w:rsid w:val="00653CE7"/>
    <w:rsid w:val="0065685A"/>
    <w:rsid w:val="006669FB"/>
    <w:rsid w:val="00667B00"/>
    <w:rsid w:val="00667D73"/>
    <w:rsid w:val="00675D72"/>
    <w:rsid w:val="00676A65"/>
    <w:rsid w:val="00681DE6"/>
    <w:rsid w:val="0069300C"/>
    <w:rsid w:val="00695330"/>
    <w:rsid w:val="00696505"/>
    <w:rsid w:val="006A5881"/>
    <w:rsid w:val="006B015B"/>
    <w:rsid w:val="006B0292"/>
    <w:rsid w:val="006B4E6D"/>
    <w:rsid w:val="006C0450"/>
    <w:rsid w:val="006C4DDB"/>
    <w:rsid w:val="006D7A99"/>
    <w:rsid w:val="006E1BD5"/>
    <w:rsid w:val="006E7ED4"/>
    <w:rsid w:val="006F0246"/>
    <w:rsid w:val="006F249B"/>
    <w:rsid w:val="00704467"/>
    <w:rsid w:val="007218D8"/>
    <w:rsid w:val="0072192E"/>
    <w:rsid w:val="00725803"/>
    <w:rsid w:val="00731832"/>
    <w:rsid w:val="007341D2"/>
    <w:rsid w:val="007355BB"/>
    <w:rsid w:val="00737CE5"/>
    <w:rsid w:val="007463AE"/>
    <w:rsid w:val="007557AA"/>
    <w:rsid w:val="007733C4"/>
    <w:rsid w:val="00774358"/>
    <w:rsid w:val="007759DC"/>
    <w:rsid w:val="00783576"/>
    <w:rsid w:val="00791D93"/>
    <w:rsid w:val="0079657E"/>
    <w:rsid w:val="007A4124"/>
    <w:rsid w:val="007A435A"/>
    <w:rsid w:val="007B3FAC"/>
    <w:rsid w:val="007C064F"/>
    <w:rsid w:val="007C21BC"/>
    <w:rsid w:val="007D6244"/>
    <w:rsid w:val="007E7C53"/>
    <w:rsid w:val="007F1471"/>
    <w:rsid w:val="007F1755"/>
    <w:rsid w:val="00807522"/>
    <w:rsid w:val="00814B73"/>
    <w:rsid w:val="0081569A"/>
    <w:rsid w:val="00815AD2"/>
    <w:rsid w:val="008175BF"/>
    <w:rsid w:val="00822034"/>
    <w:rsid w:val="00824804"/>
    <w:rsid w:val="008360A9"/>
    <w:rsid w:val="00837EDA"/>
    <w:rsid w:val="00844ABF"/>
    <w:rsid w:val="00853A10"/>
    <w:rsid w:val="00854271"/>
    <w:rsid w:val="0086140A"/>
    <w:rsid w:val="008624DB"/>
    <w:rsid w:val="008625B0"/>
    <w:rsid w:val="008736C9"/>
    <w:rsid w:val="00873A77"/>
    <w:rsid w:val="00881081"/>
    <w:rsid w:val="00881A89"/>
    <w:rsid w:val="00882D30"/>
    <w:rsid w:val="0089027B"/>
    <w:rsid w:val="0089792E"/>
    <w:rsid w:val="008A0D43"/>
    <w:rsid w:val="008A3507"/>
    <w:rsid w:val="008A4591"/>
    <w:rsid w:val="008A5BAD"/>
    <w:rsid w:val="008B21E8"/>
    <w:rsid w:val="008B2FED"/>
    <w:rsid w:val="008B3E4E"/>
    <w:rsid w:val="008C19E0"/>
    <w:rsid w:val="008C25BF"/>
    <w:rsid w:val="008C2991"/>
    <w:rsid w:val="008C4F08"/>
    <w:rsid w:val="008C4FBA"/>
    <w:rsid w:val="008D5BC5"/>
    <w:rsid w:val="008E5502"/>
    <w:rsid w:val="008F2768"/>
    <w:rsid w:val="008F4880"/>
    <w:rsid w:val="008F510D"/>
    <w:rsid w:val="00912023"/>
    <w:rsid w:val="00914506"/>
    <w:rsid w:val="009165D6"/>
    <w:rsid w:val="0092340D"/>
    <w:rsid w:val="00923A3E"/>
    <w:rsid w:val="009321E7"/>
    <w:rsid w:val="0093566C"/>
    <w:rsid w:val="009415AA"/>
    <w:rsid w:val="00946641"/>
    <w:rsid w:val="00946CA1"/>
    <w:rsid w:val="009474A9"/>
    <w:rsid w:val="009509D2"/>
    <w:rsid w:val="00952B30"/>
    <w:rsid w:val="00962021"/>
    <w:rsid w:val="00962927"/>
    <w:rsid w:val="00976A2A"/>
    <w:rsid w:val="009836D4"/>
    <w:rsid w:val="00990062"/>
    <w:rsid w:val="009928DD"/>
    <w:rsid w:val="00995164"/>
    <w:rsid w:val="009A5A55"/>
    <w:rsid w:val="009B2C2D"/>
    <w:rsid w:val="009C0F66"/>
    <w:rsid w:val="009C54F3"/>
    <w:rsid w:val="009D6533"/>
    <w:rsid w:val="009E28E4"/>
    <w:rsid w:val="009F1A39"/>
    <w:rsid w:val="009F4133"/>
    <w:rsid w:val="00A029BC"/>
    <w:rsid w:val="00A02EF0"/>
    <w:rsid w:val="00A06CD6"/>
    <w:rsid w:val="00A07DAB"/>
    <w:rsid w:val="00A135A1"/>
    <w:rsid w:val="00A20A02"/>
    <w:rsid w:val="00A219C0"/>
    <w:rsid w:val="00A23532"/>
    <w:rsid w:val="00A3092B"/>
    <w:rsid w:val="00A32B0C"/>
    <w:rsid w:val="00A35767"/>
    <w:rsid w:val="00A4244A"/>
    <w:rsid w:val="00A46255"/>
    <w:rsid w:val="00A477EF"/>
    <w:rsid w:val="00A53968"/>
    <w:rsid w:val="00A55F29"/>
    <w:rsid w:val="00A62AD5"/>
    <w:rsid w:val="00A64102"/>
    <w:rsid w:val="00A647BA"/>
    <w:rsid w:val="00A66C26"/>
    <w:rsid w:val="00A709C7"/>
    <w:rsid w:val="00A755DA"/>
    <w:rsid w:val="00A77BA7"/>
    <w:rsid w:val="00A80386"/>
    <w:rsid w:val="00A80454"/>
    <w:rsid w:val="00A80A1E"/>
    <w:rsid w:val="00A84ED1"/>
    <w:rsid w:val="00A91252"/>
    <w:rsid w:val="00A9310B"/>
    <w:rsid w:val="00A96011"/>
    <w:rsid w:val="00A96A0E"/>
    <w:rsid w:val="00AA04CE"/>
    <w:rsid w:val="00AA0C8C"/>
    <w:rsid w:val="00AB192B"/>
    <w:rsid w:val="00AB56E5"/>
    <w:rsid w:val="00AB6B4C"/>
    <w:rsid w:val="00AC209A"/>
    <w:rsid w:val="00AC3DEA"/>
    <w:rsid w:val="00AC4AA6"/>
    <w:rsid w:val="00AC4EBD"/>
    <w:rsid w:val="00AC6738"/>
    <w:rsid w:val="00AD19B2"/>
    <w:rsid w:val="00AD575E"/>
    <w:rsid w:val="00AE070A"/>
    <w:rsid w:val="00AE0AFB"/>
    <w:rsid w:val="00AE4813"/>
    <w:rsid w:val="00AE7789"/>
    <w:rsid w:val="00AF0625"/>
    <w:rsid w:val="00AF1EE6"/>
    <w:rsid w:val="00AF6646"/>
    <w:rsid w:val="00B046D4"/>
    <w:rsid w:val="00B10648"/>
    <w:rsid w:val="00B12113"/>
    <w:rsid w:val="00B174F3"/>
    <w:rsid w:val="00B244A7"/>
    <w:rsid w:val="00B41A78"/>
    <w:rsid w:val="00B43765"/>
    <w:rsid w:val="00B4796F"/>
    <w:rsid w:val="00B5338B"/>
    <w:rsid w:val="00B6772F"/>
    <w:rsid w:val="00B81FF8"/>
    <w:rsid w:val="00B901D7"/>
    <w:rsid w:val="00B932C2"/>
    <w:rsid w:val="00BA00B3"/>
    <w:rsid w:val="00BC2FA9"/>
    <w:rsid w:val="00BC331C"/>
    <w:rsid w:val="00BC6BA4"/>
    <w:rsid w:val="00BC6E89"/>
    <w:rsid w:val="00BE55F6"/>
    <w:rsid w:val="00BE5EC8"/>
    <w:rsid w:val="00BF4FAD"/>
    <w:rsid w:val="00BF6B8D"/>
    <w:rsid w:val="00C07C59"/>
    <w:rsid w:val="00C228F7"/>
    <w:rsid w:val="00C243F6"/>
    <w:rsid w:val="00C27089"/>
    <w:rsid w:val="00C27BD2"/>
    <w:rsid w:val="00C33220"/>
    <w:rsid w:val="00C412B9"/>
    <w:rsid w:val="00C42BD6"/>
    <w:rsid w:val="00C42D02"/>
    <w:rsid w:val="00C465F6"/>
    <w:rsid w:val="00C50EA1"/>
    <w:rsid w:val="00C522F6"/>
    <w:rsid w:val="00C52378"/>
    <w:rsid w:val="00C52F52"/>
    <w:rsid w:val="00C562BA"/>
    <w:rsid w:val="00C56553"/>
    <w:rsid w:val="00C5670F"/>
    <w:rsid w:val="00C66416"/>
    <w:rsid w:val="00C76A2D"/>
    <w:rsid w:val="00C8205E"/>
    <w:rsid w:val="00C871CE"/>
    <w:rsid w:val="00C97F95"/>
    <w:rsid w:val="00CA1C0F"/>
    <w:rsid w:val="00CA41C2"/>
    <w:rsid w:val="00CA470C"/>
    <w:rsid w:val="00CA4C27"/>
    <w:rsid w:val="00CD1C25"/>
    <w:rsid w:val="00CD5AD7"/>
    <w:rsid w:val="00CD659D"/>
    <w:rsid w:val="00CE1771"/>
    <w:rsid w:val="00CE57F4"/>
    <w:rsid w:val="00CF2560"/>
    <w:rsid w:val="00CF424D"/>
    <w:rsid w:val="00D07260"/>
    <w:rsid w:val="00D12B02"/>
    <w:rsid w:val="00D16729"/>
    <w:rsid w:val="00D224A1"/>
    <w:rsid w:val="00D26887"/>
    <w:rsid w:val="00D4191E"/>
    <w:rsid w:val="00D46475"/>
    <w:rsid w:val="00D5046C"/>
    <w:rsid w:val="00D510D0"/>
    <w:rsid w:val="00D514F3"/>
    <w:rsid w:val="00D542AA"/>
    <w:rsid w:val="00D677B0"/>
    <w:rsid w:val="00D7193E"/>
    <w:rsid w:val="00D733FA"/>
    <w:rsid w:val="00D74F64"/>
    <w:rsid w:val="00D87102"/>
    <w:rsid w:val="00DA1BFA"/>
    <w:rsid w:val="00DA220A"/>
    <w:rsid w:val="00DA7526"/>
    <w:rsid w:val="00DB0FF6"/>
    <w:rsid w:val="00DB5C32"/>
    <w:rsid w:val="00DB786E"/>
    <w:rsid w:val="00DB7BDF"/>
    <w:rsid w:val="00DC4B9F"/>
    <w:rsid w:val="00DD1FDB"/>
    <w:rsid w:val="00DD5310"/>
    <w:rsid w:val="00DE4999"/>
    <w:rsid w:val="00DF2098"/>
    <w:rsid w:val="00DF2247"/>
    <w:rsid w:val="00DF7F1E"/>
    <w:rsid w:val="00E027B3"/>
    <w:rsid w:val="00E049B7"/>
    <w:rsid w:val="00E136C3"/>
    <w:rsid w:val="00E25A87"/>
    <w:rsid w:val="00E419A6"/>
    <w:rsid w:val="00E42285"/>
    <w:rsid w:val="00E45407"/>
    <w:rsid w:val="00E51DCC"/>
    <w:rsid w:val="00E5695C"/>
    <w:rsid w:val="00E570FC"/>
    <w:rsid w:val="00E644AC"/>
    <w:rsid w:val="00E65BCE"/>
    <w:rsid w:val="00E73A3B"/>
    <w:rsid w:val="00E855A3"/>
    <w:rsid w:val="00E86EC3"/>
    <w:rsid w:val="00E8732D"/>
    <w:rsid w:val="00E92CB3"/>
    <w:rsid w:val="00E97A38"/>
    <w:rsid w:val="00EA2E87"/>
    <w:rsid w:val="00EA40B2"/>
    <w:rsid w:val="00EA50B9"/>
    <w:rsid w:val="00EB1342"/>
    <w:rsid w:val="00EC59BC"/>
    <w:rsid w:val="00EC5BEC"/>
    <w:rsid w:val="00ED1B00"/>
    <w:rsid w:val="00ED2277"/>
    <w:rsid w:val="00ED2396"/>
    <w:rsid w:val="00ED506E"/>
    <w:rsid w:val="00EE08BA"/>
    <w:rsid w:val="00EE21FA"/>
    <w:rsid w:val="00EE27B6"/>
    <w:rsid w:val="00EF1FB9"/>
    <w:rsid w:val="00EF35D0"/>
    <w:rsid w:val="00EF4752"/>
    <w:rsid w:val="00EF5759"/>
    <w:rsid w:val="00F0639E"/>
    <w:rsid w:val="00F06938"/>
    <w:rsid w:val="00F16AF0"/>
    <w:rsid w:val="00F20D9B"/>
    <w:rsid w:val="00F23D21"/>
    <w:rsid w:val="00F24F7B"/>
    <w:rsid w:val="00F34833"/>
    <w:rsid w:val="00F37316"/>
    <w:rsid w:val="00F4013F"/>
    <w:rsid w:val="00F4238C"/>
    <w:rsid w:val="00F463CE"/>
    <w:rsid w:val="00F50459"/>
    <w:rsid w:val="00F56F61"/>
    <w:rsid w:val="00F61A0A"/>
    <w:rsid w:val="00F70A80"/>
    <w:rsid w:val="00F711E3"/>
    <w:rsid w:val="00F76F0F"/>
    <w:rsid w:val="00F77AF2"/>
    <w:rsid w:val="00F816F7"/>
    <w:rsid w:val="00F85BAE"/>
    <w:rsid w:val="00F96B50"/>
    <w:rsid w:val="00FC179B"/>
    <w:rsid w:val="00FC2303"/>
    <w:rsid w:val="00FC3AAE"/>
    <w:rsid w:val="00FC76E7"/>
    <w:rsid w:val="00FD31E2"/>
    <w:rsid w:val="00FE2993"/>
    <w:rsid w:val="00FF020B"/>
    <w:rsid w:val="00FF1F22"/>
    <w:rsid w:val="00FF2974"/>
    <w:rsid w:val="00FF392F"/>
    <w:rsid w:val="00FF3E1F"/>
    <w:rsid w:val="00FF549C"/>
    <w:rsid w:val="00FF5C22"/>
    <w:rsid w:val="00FF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5DF5AD"/>
  <w15:docId w15:val="{4461CA6A-B913-4F61-8E65-5DAF98EAC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624DB"/>
    <w:pPr>
      <w:spacing w:after="200" w:line="276" w:lineRule="auto"/>
    </w:pPr>
    <w:rPr>
      <w:rFonts w:ascii="Kokila" w:hAnsi="Kokila"/>
      <w:color w:val="059FC5"/>
      <w:sz w:val="24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4739E4"/>
    <w:pPr>
      <w:keepNext/>
      <w:keepLines/>
      <w:spacing w:before="480" w:after="0"/>
      <w:outlineLvl w:val="0"/>
    </w:pPr>
    <w:rPr>
      <w:rFonts w:eastAsia="Times New Roman"/>
      <w:b/>
      <w:bCs/>
      <w:caps/>
      <w:color w:val="04708A"/>
      <w:sz w:val="40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739E4"/>
    <w:pPr>
      <w:keepNext/>
      <w:keepLines/>
      <w:spacing w:before="200" w:after="0"/>
      <w:outlineLvl w:val="1"/>
    </w:pPr>
    <w:rPr>
      <w:rFonts w:eastAsia="Times New Roman"/>
      <w:b/>
      <w:bCs/>
      <w:caps/>
      <w:color w:val="0588A7"/>
      <w:sz w:val="32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739E4"/>
    <w:pPr>
      <w:keepNext/>
      <w:keepLines/>
      <w:spacing w:before="200" w:after="0"/>
      <w:outlineLvl w:val="2"/>
    </w:pPr>
    <w:rPr>
      <w:rFonts w:eastAsia="Times New Roman"/>
      <w:b/>
      <w:bCs/>
      <w:color w:val="0588A7"/>
      <w:sz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62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link w:val="Markeringsbobletekst"/>
    <w:uiPriority w:val="99"/>
    <w:semiHidden/>
    <w:rsid w:val="008624DB"/>
    <w:rPr>
      <w:rFonts w:ascii="Tahoma" w:hAnsi="Tahoma" w:cs="Tahoma"/>
      <w:sz w:val="16"/>
      <w:szCs w:val="16"/>
    </w:rPr>
  </w:style>
  <w:style w:type="character" w:customStyle="1" w:styleId="Overskrift1Tegn">
    <w:name w:val="Overskrift 1 Tegn"/>
    <w:link w:val="Overskrift1"/>
    <w:uiPriority w:val="9"/>
    <w:rsid w:val="004739E4"/>
    <w:rPr>
      <w:rFonts w:ascii="Kokila" w:eastAsia="Times New Roman" w:hAnsi="Kokila" w:cs="Times New Roman"/>
      <w:b/>
      <w:bCs/>
      <w:caps/>
      <w:color w:val="04708A"/>
      <w:sz w:val="40"/>
      <w:szCs w:val="28"/>
    </w:rPr>
  </w:style>
  <w:style w:type="character" w:customStyle="1" w:styleId="Overskrift2Tegn">
    <w:name w:val="Overskrift 2 Tegn"/>
    <w:link w:val="Overskrift2"/>
    <w:uiPriority w:val="9"/>
    <w:rsid w:val="004739E4"/>
    <w:rPr>
      <w:rFonts w:ascii="Kokila" w:eastAsia="Times New Roman" w:hAnsi="Kokila" w:cs="Times New Roman"/>
      <w:b/>
      <w:bCs/>
      <w:caps/>
      <w:color w:val="0588A7"/>
      <w:sz w:val="32"/>
      <w:szCs w:val="26"/>
    </w:rPr>
  </w:style>
  <w:style w:type="character" w:customStyle="1" w:styleId="Overskrift3Tegn">
    <w:name w:val="Overskrift 3 Tegn"/>
    <w:link w:val="Overskrift3"/>
    <w:uiPriority w:val="9"/>
    <w:rsid w:val="004739E4"/>
    <w:rPr>
      <w:rFonts w:ascii="Kokila" w:eastAsia="Times New Roman" w:hAnsi="Kokila" w:cs="Times New Roman"/>
      <w:b/>
      <w:bCs/>
      <w:color w:val="0588A7"/>
      <w:sz w:val="28"/>
    </w:rPr>
  </w:style>
  <w:style w:type="paragraph" w:styleId="Titel">
    <w:name w:val="Title"/>
    <w:basedOn w:val="Normal"/>
    <w:next w:val="Normal"/>
    <w:link w:val="TitelTegn"/>
    <w:uiPriority w:val="10"/>
    <w:qFormat/>
    <w:rsid w:val="008624DB"/>
    <w:pPr>
      <w:pBdr>
        <w:bottom w:val="single" w:sz="8" w:space="4" w:color="4F81BD"/>
      </w:pBdr>
      <w:spacing w:after="300" w:line="240" w:lineRule="auto"/>
      <w:contextualSpacing/>
    </w:pPr>
    <w:rPr>
      <w:rFonts w:eastAsia="Times New Roman"/>
      <w:color w:val="EE3124"/>
      <w:spacing w:val="5"/>
      <w:kern w:val="28"/>
      <w:sz w:val="72"/>
      <w:szCs w:val="52"/>
    </w:rPr>
  </w:style>
  <w:style w:type="character" w:customStyle="1" w:styleId="TitelTegn">
    <w:name w:val="Titel Tegn"/>
    <w:link w:val="Titel"/>
    <w:uiPriority w:val="10"/>
    <w:rsid w:val="008624DB"/>
    <w:rPr>
      <w:rFonts w:ascii="Kokila" w:eastAsia="Times New Roman" w:hAnsi="Kokila" w:cs="Times New Roman"/>
      <w:color w:val="EE3124"/>
      <w:spacing w:val="5"/>
      <w:kern w:val="28"/>
      <w:sz w:val="72"/>
      <w:szCs w:val="52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8624DB"/>
    <w:pPr>
      <w:numPr>
        <w:ilvl w:val="1"/>
      </w:numPr>
    </w:pPr>
    <w:rPr>
      <w:rFonts w:eastAsia="Times New Roman"/>
      <w:i/>
      <w:iCs/>
      <w:spacing w:val="15"/>
      <w:szCs w:val="24"/>
    </w:rPr>
  </w:style>
  <w:style w:type="character" w:customStyle="1" w:styleId="UndertitelTegn">
    <w:name w:val="Undertitel Tegn"/>
    <w:link w:val="Undertitel"/>
    <w:uiPriority w:val="11"/>
    <w:rsid w:val="008624DB"/>
    <w:rPr>
      <w:rFonts w:ascii="Kokila" w:eastAsia="Times New Roman" w:hAnsi="Kokila" w:cs="Times New Roman"/>
      <w:i/>
      <w:iCs/>
      <w:color w:val="059FC5"/>
      <w:spacing w:val="15"/>
      <w:sz w:val="24"/>
      <w:szCs w:val="24"/>
    </w:rPr>
  </w:style>
  <w:style w:type="character" w:styleId="Svagfremhvning">
    <w:name w:val="Subtle Emphasis"/>
    <w:uiPriority w:val="19"/>
    <w:qFormat/>
    <w:rsid w:val="008624DB"/>
    <w:rPr>
      <w:i/>
      <w:iCs/>
      <w:color w:val="059FC5"/>
    </w:rPr>
  </w:style>
  <w:style w:type="character" w:styleId="Kraftigfremhvning">
    <w:name w:val="Intense Emphasis"/>
    <w:uiPriority w:val="21"/>
    <w:qFormat/>
    <w:rsid w:val="008624DB"/>
    <w:rPr>
      <w:b/>
      <w:bCs/>
      <w:i/>
      <w:iCs/>
      <w:color w:val="0588A7"/>
    </w:rPr>
  </w:style>
  <w:style w:type="character" w:styleId="Fremhv">
    <w:name w:val="Emphasis"/>
    <w:uiPriority w:val="20"/>
    <w:qFormat/>
    <w:rsid w:val="008624DB"/>
    <w:rPr>
      <w:i/>
      <w:iCs/>
    </w:rPr>
  </w:style>
  <w:style w:type="character" w:styleId="Strk">
    <w:name w:val="Strong"/>
    <w:uiPriority w:val="22"/>
    <w:qFormat/>
    <w:rsid w:val="008624DB"/>
    <w:rPr>
      <w:rFonts w:ascii="Kokila" w:hAnsi="Kokila"/>
      <w:b/>
      <w:bCs/>
      <w:color w:val="0588A7"/>
      <w:sz w:val="24"/>
    </w:rPr>
  </w:style>
  <w:style w:type="paragraph" w:styleId="Sidehoved">
    <w:name w:val="header"/>
    <w:basedOn w:val="Normal"/>
    <w:link w:val="SidehovedTegn"/>
    <w:uiPriority w:val="99"/>
    <w:unhideWhenUsed/>
    <w:rsid w:val="00E25A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link w:val="Sidehoved"/>
    <w:uiPriority w:val="99"/>
    <w:rsid w:val="00E25A87"/>
    <w:rPr>
      <w:rFonts w:ascii="Kokila" w:hAnsi="Kokila"/>
      <w:color w:val="059FC5"/>
      <w:sz w:val="24"/>
    </w:rPr>
  </w:style>
  <w:style w:type="paragraph" w:styleId="Sidefod">
    <w:name w:val="footer"/>
    <w:basedOn w:val="Normal"/>
    <w:link w:val="SidefodTegn"/>
    <w:unhideWhenUsed/>
    <w:rsid w:val="00E25A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link w:val="Sidefod"/>
    <w:uiPriority w:val="99"/>
    <w:rsid w:val="00E25A87"/>
    <w:rPr>
      <w:rFonts w:ascii="Kokila" w:hAnsi="Kokila"/>
      <w:color w:val="059FC5"/>
      <w:sz w:val="24"/>
    </w:rPr>
  </w:style>
  <w:style w:type="character" w:styleId="Hyperlink">
    <w:name w:val="Hyperlink"/>
    <w:uiPriority w:val="99"/>
    <w:unhideWhenUsed/>
    <w:rsid w:val="004739E4"/>
    <w:rPr>
      <w:color w:val="0000FF"/>
      <w:u w:val="single"/>
    </w:rPr>
  </w:style>
  <w:style w:type="paragraph" w:styleId="Overskrift">
    <w:name w:val="TOC Heading"/>
    <w:basedOn w:val="Overskrift1"/>
    <w:next w:val="Normal"/>
    <w:uiPriority w:val="39"/>
    <w:unhideWhenUsed/>
    <w:qFormat/>
    <w:rsid w:val="007C064F"/>
    <w:pPr>
      <w:outlineLvl w:val="9"/>
    </w:pPr>
    <w:rPr>
      <w:rFonts w:ascii="Cambria" w:hAnsi="Cambria"/>
      <w:caps w:val="0"/>
      <w:color w:val="365F91"/>
      <w:sz w:val="28"/>
      <w:lang w:eastAsia="da-DK"/>
    </w:rPr>
  </w:style>
  <w:style w:type="paragraph" w:styleId="Indholdsfortegnelse1">
    <w:name w:val="toc 1"/>
    <w:basedOn w:val="Normal"/>
    <w:next w:val="Normal"/>
    <w:autoRedefine/>
    <w:uiPriority w:val="39"/>
    <w:unhideWhenUsed/>
    <w:rsid w:val="007C064F"/>
    <w:pPr>
      <w:tabs>
        <w:tab w:val="right" w:leader="dot" w:pos="9628"/>
      </w:tabs>
      <w:spacing w:after="100"/>
    </w:pPr>
    <w:rPr>
      <w:noProof/>
    </w:rPr>
  </w:style>
  <w:style w:type="paragraph" w:styleId="Indholdsfortegnelse2">
    <w:name w:val="toc 2"/>
    <w:basedOn w:val="Normal"/>
    <w:next w:val="Normal"/>
    <w:autoRedefine/>
    <w:uiPriority w:val="39"/>
    <w:unhideWhenUsed/>
    <w:rsid w:val="007C064F"/>
    <w:pPr>
      <w:tabs>
        <w:tab w:val="right" w:leader="dot" w:pos="9628"/>
      </w:tabs>
      <w:spacing w:after="100"/>
      <w:ind w:left="240"/>
    </w:pPr>
    <w:rPr>
      <w:noProof/>
    </w:rPr>
  </w:style>
  <w:style w:type="paragraph" w:styleId="Indholdsfortegnelse3">
    <w:name w:val="toc 3"/>
    <w:basedOn w:val="Normal"/>
    <w:next w:val="Normal"/>
    <w:autoRedefine/>
    <w:uiPriority w:val="39"/>
    <w:unhideWhenUsed/>
    <w:rsid w:val="00D542AA"/>
    <w:pPr>
      <w:tabs>
        <w:tab w:val="right" w:leader="dot" w:pos="9628"/>
      </w:tabs>
      <w:spacing w:after="100"/>
      <w:ind w:left="709"/>
    </w:pPr>
  </w:style>
  <w:style w:type="paragraph" w:styleId="Listeafsnit">
    <w:name w:val="List Paragraph"/>
    <w:basedOn w:val="Normal"/>
    <w:uiPriority w:val="34"/>
    <w:qFormat/>
    <w:rsid w:val="009F4133"/>
    <w:pPr>
      <w:spacing w:before="200"/>
      <w:ind w:left="720"/>
      <w:contextualSpacing/>
    </w:pPr>
    <w:rPr>
      <w:rFonts w:ascii="Calibri" w:eastAsia="Times New Roman" w:hAnsi="Calibri"/>
      <w:color w:val="auto"/>
      <w:sz w:val="20"/>
      <w:szCs w:val="20"/>
    </w:rPr>
  </w:style>
  <w:style w:type="paragraph" w:styleId="Ingenafstand">
    <w:name w:val="No Spacing"/>
    <w:uiPriority w:val="1"/>
    <w:qFormat/>
    <w:rsid w:val="00223226"/>
    <w:rPr>
      <w:rFonts w:ascii="Kokila" w:hAnsi="Kokila"/>
      <w:color w:val="059FC5"/>
      <w:sz w:val="24"/>
      <w:szCs w:val="22"/>
      <w:lang w:eastAsia="en-US"/>
    </w:rPr>
  </w:style>
  <w:style w:type="paragraph" w:customStyle="1" w:styleId="Default">
    <w:name w:val="Default"/>
    <w:rsid w:val="008D5BC5"/>
    <w:pPr>
      <w:widowControl w:val="0"/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8D5BC5"/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8D5BC5"/>
    <w:rPr>
      <w:rFonts w:cs="Times New Roman"/>
      <w:color w:val="auto"/>
    </w:rPr>
  </w:style>
  <w:style w:type="paragraph" w:styleId="Brdtekst">
    <w:name w:val="Body Text"/>
    <w:basedOn w:val="Normal"/>
    <w:link w:val="BrdtekstTegn"/>
    <w:rsid w:val="00B174F3"/>
    <w:pPr>
      <w:spacing w:after="220" w:line="220" w:lineRule="atLeast"/>
      <w:ind w:left="1080"/>
    </w:pPr>
    <w:rPr>
      <w:rFonts w:ascii="Times New Roman" w:eastAsia="Times New Roman" w:hAnsi="Times New Roman"/>
      <w:color w:val="auto"/>
      <w:sz w:val="20"/>
      <w:szCs w:val="20"/>
      <w:lang w:eastAsia="da-DK"/>
    </w:rPr>
  </w:style>
  <w:style w:type="character" w:customStyle="1" w:styleId="BrdtekstTegn">
    <w:name w:val="Brødtekst Tegn"/>
    <w:basedOn w:val="Standardskrifttypeiafsnit"/>
    <w:link w:val="Brdtekst"/>
    <w:rsid w:val="00B174F3"/>
    <w:rPr>
      <w:rFonts w:ascii="Times New Roman" w:eastAsia="Times New Roman" w:hAnsi="Times New Roman"/>
    </w:rPr>
  </w:style>
  <w:style w:type="paragraph" w:customStyle="1" w:styleId="Sidefod-frste">
    <w:name w:val="Sidefod - første"/>
    <w:basedOn w:val="Sidefod"/>
    <w:rsid w:val="00B174F3"/>
    <w:pPr>
      <w:keepLines/>
      <w:tabs>
        <w:tab w:val="clear" w:pos="4819"/>
        <w:tab w:val="clear" w:pos="9638"/>
        <w:tab w:val="center" w:pos="4320"/>
        <w:tab w:val="right" w:pos="8640"/>
      </w:tabs>
    </w:pPr>
    <w:rPr>
      <w:rFonts w:ascii="Arial" w:eastAsia="Times New Roman" w:hAnsi="Arial"/>
      <w:color w:val="auto"/>
      <w:spacing w:val="-4"/>
      <w:sz w:val="20"/>
      <w:szCs w:val="20"/>
      <w:lang w:eastAsia="da-DK"/>
    </w:rPr>
  </w:style>
  <w:style w:type="paragraph" w:styleId="Brdtekst2">
    <w:name w:val="Body Text 2"/>
    <w:basedOn w:val="Normal"/>
    <w:link w:val="Brdtekst2Tegn"/>
    <w:rsid w:val="00B174F3"/>
    <w:pPr>
      <w:spacing w:after="0" w:line="240" w:lineRule="auto"/>
    </w:pPr>
    <w:rPr>
      <w:rFonts w:ascii="Calisto MT" w:eastAsia="Times New Roman" w:hAnsi="Calisto MT"/>
      <w:b/>
      <w:color w:val="auto"/>
      <w:sz w:val="28"/>
      <w:szCs w:val="20"/>
      <w:lang w:eastAsia="da-DK"/>
    </w:rPr>
  </w:style>
  <w:style w:type="character" w:customStyle="1" w:styleId="Brdtekst2Tegn">
    <w:name w:val="Brødtekst 2 Tegn"/>
    <w:basedOn w:val="Standardskrifttypeiafsnit"/>
    <w:link w:val="Brdtekst2"/>
    <w:rsid w:val="00B174F3"/>
    <w:rPr>
      <w:rFonts w:ascii="Calisto MT" w:eastAsia="Times New Roman" w:hAnsi="Calisto MT"/>
      <w:b/>
      <w:sz w:val="28"/>
    </w:rPr>
  </w:style>
  <w:style w:type="table" w:styleId="Tabel-Gitter">
    <w:name w:val="Table Grid"/>
    <w:basedOn w:val="Tabel-Normal"/>
    <w:uiPriority w:val="59"/>
    <w:rsid w:val="002C41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E7C5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Cs w:val="24"/>
      <w:lang w:eastAsia="da-DK"/>
    </w:rPr>
  </w:style>
  <w:style w:type="character" w:styleId="Ulstomtale">
    <w:name w:val="Unresolved Mention"/>
    <w:basedOn w:val="Standardskrifttypeiafsnit"/>
    <w:uiPriority w:val="99"/>
    <w:semiHidden/>
    <w:unhideWhenUsed/>
    <w:rsid w:val="009415A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5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976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90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165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58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732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642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096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2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5419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71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381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0679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5415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6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214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382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53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167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2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913809">
          <w:marLeft w:val="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5898">
          <w:marLeft w:val="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02829">
          <w:marLeft w:val="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418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9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7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5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6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0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5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84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876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705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8599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026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884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0786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70218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6068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024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0867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20692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1516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75416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1254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282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42669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1857456">
                                                                                              <w:marLeft w:val="0"/>
                                                                                              <w:marRight w:val="96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4" w:space="0" w:color="EFEFEF"/>
                                                                                                <w:bottom w:val="single" w:sz="4" w:space="0" w:color="E2E2E2"/>
                                                                                                <w:right w:val="single" w:sz="4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71266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254681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60839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81432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42104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3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3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9403044">
                                                                                                                      <w:marLeft w:val="180"/>
                                                                                                                      <w:marRight w:val="180"/>
                                                                                                                      <w:marTop w:val="60"/>
                                                                                                                      <w:marBottom w:val="6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290855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4" w:space="0" w:color="auto"/>
                                                                                                                            <w:left w:val="single" w:sz="4" w:space="0" w:color="auto"/>
                                                                                                                            <w:bottom w:val="single" w:sz="4" w:space="0" w:color="auto"/>
                                                                                                                            <w:right w:val="single" w:sz="4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1178838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1077551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724672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4" w:space="0" w:color="DDDDDD"/>
                                                                                                                                        <w:left w:val="single" w:sz="4" w:space="0" w:color="DDDDDD"/>
                                                                                                                                        <w:bottom w:val="single" w:sz="4" w:space="0" w:color="DDDDDD"/>
                                                                                                                                        <w:right w:val="single" w:sz="4" w:space="0" w:color="DDDDDD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29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03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74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58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48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031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135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52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3088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544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0940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7329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315256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56808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58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86216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6646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39377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99049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97323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5233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75488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0891871">
                                                                                              <w:marLeft w:val="0"/>
                                                                                              <w:marRight w:val="96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4" w:space="0" w:color="EFEFEF"/>
                                                                                                <w:bottom w:val="single" w:sz="4" w:space="0" w:color="E2E2E2"/>
                                                                                                <w:right w:val="single" w:sz="4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44221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87796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319665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897573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561830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3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3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92282554">
                                                                                                                      <w:marLeft w:val="180"/>
                                                                                                                      <w:marRight w:val="180"/>
                                                                                                                      <w:marTop w:val="60"/>
                                                                                                                      <w:marBottom w:val="6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024588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4" w:space="0" w:color="auto"/>
                                                                                                                            <w:left w:val="single" w:sz="4" w:space="0" w:color="auto"/>
                                                                                                                            <w:bottom w:val="single" w:sz="4" w:space="0" w:color="auto"/>
                                                                                                                            <w:right w:val="single" w:sz="4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547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3735518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43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5757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254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79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04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6056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8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12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622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4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5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70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061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486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851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200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182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11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03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56033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867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7088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4347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957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699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933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0925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297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3553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gf.d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t\Desktop\Kompendie_REP2012.dotx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ED1300-51D9-41CB-B5DE-DA308F65E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Kompendie_REP2012</Template>
  <TotalTime>0</TotalTime>
  <Pages>1</Pages>
  <Words>104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742</CharactersWithSpaces>
  <SharedDoc>false</SharedDoc>
  <HLinks>
    <vt:vector size="156" baseType="variant">
      <vt:variant>
        <vt:i4>1769534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_Toc348875259</vt:lpwstr>
      </vt:variant>
      <vt:variant>
        <vt:i4>1769534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_Toc348875258</vt:lpwstr>
      </vt:variant>
      <vt:variant>
        <vt:i4>1769534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_Toc348875257</vt:lpwstr>
      </vt:variant>
      <vt:variant>
        <vt:i4>1769534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_Toc348875256</vt:lpwstr>
      </vt:variant>
      <vt:variant>
        <vt:i4>1769534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_Toc348875255</vt:lpwstr>
      </vt:variant>
      <vt:variant>
        <vt:i4>1769534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_Toc348875254</vt:lpwstr>
      </vt:variant>
      <vt:variant>
        <vt:i4>1769534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_Toc348875253</vt:lpwstr>
      </vt:variant>
      <vt:variant>
        <vt:i4>1769534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_Toc348875252</vt:lpwstr>
      </vt:variant>
      <vt:variant>
        <vt:i4>1769534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_Toc348875251</vt:lpwstr>
      </vt:variant>
      <vt:variant>
        <vt:i4>1769534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_Toc348875250</vt:lpwstr>
      </vt:variant>
      <vt:variant>
        <vt:i4>1703998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_Toc348875249</vt:lpwstr>
      </vt:variant>
      <vt:variant>
        <vt:i4>1703998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_Toc348875248</vt:lpwstr>
      </vt:variant>
      <vt:variant>
        <vt:i4>1703998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_Toc348875247</vt:lpwstr>
      </vt:variant>
      <vt:variant>
        <vt:i4>1703998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_Toc348875246</vt:lpwstr>
      </vt:variant>
      <vt:variant>
        <vt:i4>1703998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_Toc348875245</vt:lpwstr>
      </vt:variant>
      <vt:variant>
        <vt:i4>1703998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_Toc348875244</vt:lpwstr>
      </vt:variant>
      <vt:variant>
        <vt:i4>1703998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_Toc348875243</vt:lpwstr>
      </vt:variant>
      <vt:variant>
        <vt:i4>1703998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_Toc348875242</vt:lpwstr>
      </vt:variant>
      <vt:variant>
        <vt:i4>1703998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_Toc348875241</vt:lpwstr>
      </vt:variant>
      <vt:variant>
        <vt:i4>1703998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_Toc348875240</vt:lpwstr>
      </vt:variant>
      <vt:variant>
        <vt:i4>1900606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_Toc348875239</vt:lpwstr>
      </vt:variant>
      <vt:variant>
        <vt:i4>1900606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_Toc348875238</vt:lpwstr>
      </vt:variant>
      <vt:variant>
        <vt:i4>1900606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_Toc348875237</vt:lpwstr>
      </vt:variant>
      <vt:variant>
        <vt:i4>1900606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_Toc348875236</vt:lpwstr>
      </vt:variant>
      <vt:variant>
        <vt:i4>1900606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_Toc348875235</vt:lpwstr>
      </vt:variant>
      <vt:variant>
        <vt:i4>1900606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_Toc348875234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Henrik Thiesen</dc:creator>
  <cp:lastModifiedBy>Benjamin Hansen</cp:lastModifiedBy>
  <cp:revision>2</cp:revision>
  <cp:lastPrinted>2017-02-25T18:43:00Z</cp:lastPrinted>
  <dcterms:created xsi:type="dcterms:W3CDTF">2018-12-17T12:22:00Z</dcterms:created>
  <dcterms:modified xsi:type="dcterms:W3CDTF">2018-12-17T12:22:00Z</dcterms:modified>
</cp:coreProperties>
</file>